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bCs/>
          <w:sz w:val="28"/>
          <w:szCs w:val="28"/>
          <w:lang w:val="en-GB"/>
        </w:rPr>
        <w:id w:val="-1212726603"/>
        <w:placeholder>
          <w:docPart w:val="DefaultPlaceholder_-1854013440"/>
        </w:placeholder>
      </w:sdtPr>
      <w:sdtEndPr>
        <w:rPr>
          <w:rFonts w:asciiTheme="majorBidi" w:hAnsiTheme="majorBidi" w:cstheme="majorBidi"/>
          <w:sz w:val="40"/>
          <w:szCs w:val="40"/>
        </w:rPr>
      </w:sdtEndPr>
      <w:sdtContent>
        <w:p w14:paraId="33D4A73B" w14:textId="31C183C2" w:rsidR="009C1FD9" w:rsidRPr="001C28CF" w:rsidRDefault="001C28CF" w:rsidP="009C1FD9">
          <w:pPr>
            <w:rPr>
              <w:rFonts w:asciiTheme="majorBidi" w:hAnsiTheme="majorBidi" w:cstheme="majorBidi"/>
              <w:b/>
              <w:bCs/>
              <w:sz w:val="40"/>
              <w:szCs w:val="40"/>
              <w:lang w:val="en-GB"/>
            </w:rPr>
          </w:pPr>
          <w:r w:rsidRPr="001C28CF">
            <w:rPr>
              <w:rFonts w:asciiTheme="majorBidi" w:hAnsiTheme="majorBidi" w:cstheme="majorBidi"/>
              <w:b/>
              <w:bCs/>
              <w:sz w:val="28"/>
              <w:szCs w:val="32"/>
            </w:rPr>
            <w:t>Surname, Name (State)</w:t>
          </w:r>
        </w:p>
      </w:sdtContent>
    </w:sdt>
    <w:p w14:paraId="0020456C" w14:textId="77777777" w:rsidR="009C1FD9" w:rsidRPr="009C1FD9" w:rsidRDefault="009C1FD9" w:rsidP="009C1FD9">
      <w:pPr>
        <w:pStyle w:val="BodyText"/>
        <w:spacing w:before="17"/>
        <w:rPr>
          <w:b/>
          <w:sz w:val="20"/>
          <w:lang w:val="en-GB"/>
        </w:rPr>
      </w:pPr>
    </w:p>
    <w:p w14:paraId="7114028B" w14:textId="77777777" w:rsidR="009C1FD9" w:rsidRPr="009C1FD9" w:rsidRDefault="009C1FD9" w:rsidP="009C1FD9">
      <w:pPr>
        <w:ind w:right="419"/>
        <w:jc w:val="right"/>
        <w:rPr>
          <w:rFonts w:ascii="Times New Roman" w:hAnsi="Times New Roman"/>
        </w:rPr>
      </w:pPr>
      <w:r w:rsidRPr="009C1FD9">
        <w:rPr>
          <w:rFonts w:ascii="Times New Roman" w:hAnsi="Times New Roman"/>
        </w:rPr>
        <w:t>[original:</w:t>
      </w:r>
      <w:r w:rsidRPr="009C1FD9"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English</w:t>
      </w:r>
      <w:r w:rsidRPr="009C1FD9">
        <w:rPr>
          <w:rFonts w:ascii="Times New Roman" w:hAnsi="Times New Roman"/>
          <w:spacing w:val="-2"/>
        </w:rPr>
        <w:t>]</w:t>
      </w:r>
    </w:p>
    <w:p w14:paraId="27B28530" w14:textId="77777777" w:rsidR="00C637F8" w:rsidRPr="009C1FD9" w:rsidRDefault="009C1FD9" w:rsidP="009C1FD9">
      <w:pPr>
        <w:pStyle w:val="Companyname"/>
        <w:spacing w:before="0" w:after="480"/>
        <w:jc w:val="left"/>
        <w:rPr>
          <w:rFonts w:ascii="Times New Roman" w:hAnsi="Times New Roman"/>
          <w:sz w:val="24"/>
          <w:szCs w:val="24"/>
          <w:lang w:val="es-ES_tradnl"/>
        </w:rPr>
      </w:pPr>
      <w:r w:rsidRPr="009C1FD9">
        <w:rPr>
          <w:rFonts w:ascii="Times New Roman" w:hAnsi="Times New Roman"/>
          <w:sz w:val="24"/>
          <w:szCs w:val="24"/>
        </w:rPr>
        <w:t>Curriculum</w:t>
      </w:r>
      <w:r w:rsidRPr="009C1FD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C1FD9">
        <w:rPr>
          <w:rFonts w:ascii="Times New Roman" w:hAnsi="Times New Roman"/>
          <w:spacing w:val="-2"/>
          <w:sz w:val="24"/>
          <w:szCs w:val="24"/>
        </w:rPr>
        <w:t>vitae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3828"/>
      </w:tblGrid>
      <w:tr w:rsidR="0010523E" w:rsidRPr="00B24F58" w14:paraId="2FA27E5B" w14:textId="77777777" w:rsidTr="00902175">
        <w:trPr>
          <w:trHeight w:val="541"/>
        </w:trPr>
        <w:tc>
          <w:tcPr>
            <w:tcW w:w="1951" w:type="dxa"/>
            <w:shd w:val="clear" w:color="auto" w:fill="BFBFBF"/>
          </w:tcPr>
          <w:p w14:paraId="06AC3983" w14:textId="77777777" w:rsidR="0010523E" w:rsidRPr="00B24F58" w:rsidRDefault="00DE67A0" w:rsidP="00D47D6C">
            <w:pPr>
              <w:pStyle w:val="CV2"/>
              <w:rPr>
                <w:rStyle w:val="BookTitle"/>
                <w:b/>
                <w:bCs w:val="0"/>
                <w:smallCaps/>
                <w:spacing w:val="0"/>
                <w:szCs w:val="20"/>
                <w:lang w:val="en-GB"/>
              </w:rPr>
            </w:pPr>
            <w:r w:rsidRPr="00B24F58">
              <w:rPr>
                <w:rStyle w:val="BookTitle"/>
                <w:b/>
                <w:bCs w:val="0"/>
                <w:smallCaps/>
                <w:spacing w:val="0"/>
                <w:szCs w:val="20"/>
                <w:lang w:val="en-GB"/>
              </w:rPr>
              <w:t>Family Name</w:t>
            </w:r>
            <w:r w:rsidR="0010523E" w:rsidRPr="00B24F58">
              <w:rPr>
                <w:rStyle w:val="BookTitle"/>
                <w:b/>
                <w:bCs w:val="0"/>
                <w:smallCaps/>
                <w:spacing w:val="0"/>
                <w:szCs w:val="20"/>
                <w:lang w:val="en-GB"/>
              </w:rPr>
              <w:t xml:space="preserve">: </w:t>
            </w:r>
          </w:p>
        </w:tc>
        <w:bookmarkStart w:id="0" w:name="Text1"/>
        <w:tc>
          <w:tcPr>
            <w:tcW w:w="7655" w:type="dxa"/>
            <w:gridSpan w:val="2"/>
          </w:tcPr>
          <w:p w14:paraId="18271D7A" w14:textId="77777777" w:rsidR="0010523E" w:rsidRPr="00B24F58" w:rsidRDefault="00664018" w:rsidP="00516A0F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0"/>
          </w:p>
        </w:tc>
      </w:tr>
      <w:tr w:rsidR="007D4BE8" w:rsidRPr="00B24F58" w14:paraId="249A4226" w14:textId="77777777" w:rsidTr="00902175">
        <w:trPr>
          <w:trHeight w:val="548"/>
        </w:trPr>
        <w:tc>
          <w:tcPr>
            <w:tcW w:w="1951" w:type="dxa"/>
            <w:shd w:val="clear" w:color="auto" w:fill="BFBFBF"/>
          </w:tcPr>
          <w:p w14:paraId="07D622E8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First name: </w:t>
            </w:r>
          </w:p>
        </w:tc>
        <w:bookmarkStart w:id="1" w:name="Text2"/>
        <w:tc>
          <w:tcPr>
            <w:tcW w:w="7655" w:type="dxa"/>
            <w:gridSpan w:val="2"/>
          </w:tcPr>
          <w:p w14:paraId="3D05DA73" w14:textId="77777777" w:rsidR="007D4BE8" w:rsidRPr="00B24F58" w:rsidRDefault="007D4BE8" w:rsidP="007D4BE8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"/>
          </w:p>
        </w:tc>
      </w:tr>
      <w:tr w:rsidR="007D4BE8" w:rsidRPr="00B24F58" w14:paraId="139B32E3" w14:textId="77777777" w:rsidTr="00902175">
        <w:trPr>
          <w:trHeight w:val="570"/>
        </w:trPr>
        <w:tc>
          <w:tcPr>
            <w:tcW w:w="1951" w:type="dxa"/>
            <w:shd w:val="clear" w:color="auto" w:fill="BFBFBF"/>
          </w:tcPr>
          <w:p w14:paraId="4CE87383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Middle name:</w:t>
            </w:r>
          </w:p>
        </w:tc>
        <w:tc>
          <w:tcPr>
            <w:tcW w:w="7655" w:type="dxa"/>
            <w:gridSpan w:val="2"/>
          </w:tcPr>
          <w:p w14:paraId="0CA43BEA" w14:textId="77777777" w:rsidR="007D4BE8" w:rsidRPr="00B24F58" w:rsidRDefault="007D4BE8" w:rsidP="00DC2887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7D4BE8" w:rsidRPr="00B24F58" w14:paraId="1D3F9B67" w14:textId="77777777" w:rsidTr="00902175">
        <w:trPr>
          <w:trHeight w:val="570"/>
        </w:trPr>
        <w:tc>
          <w:tcPr>
            <w:tcW w:w="1951" w:type="dxa"/>
            <w:shd w:val="clear" w:color="auto" w:fill="BFBFBF"/>
          </w:tcPr>
          <w:p w14:paraId="43FBEEC1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Gender:</w:t>
            </w:r>
          </w:p>
        </w:tc>
        <w:tc>
          <w:tcPr>
            <w:tcW w:w="7655" w:type="dxa"/>
            <w:gridSpan w:val="2"/>
          </w:tcPr>
          <w:p w14:paraId="3303361C" w14:textId="77777777" w:rsidR="007D4BE8" w:rsidRPr="00B24F58" w:rsidRDefault="007D4BE8" w:rsidP="00DC2887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select &gt;&gt;"/>
                    <w:listEntry w:val="Male"/>
                    <w:listEntry w:val="Female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7D4BE8" w:rsidRPr="00B24F58" w14:paraId="6695CE1E" w14:textId="77777777" w:rsidTr="00902175">
        <w:trPr>
          <w:trHeight w:val="570"/>
        </w:trPr>
        <w:tc>
          <w:tcPr>
            <w:tcW w:w="1951" w:type="dxa"/>
            <w:shd w:val="clear" w:color="auto" w:fill="BFBFBF"/>
          </w:tcPr>
          <w:p w14:paraId="2C397FFB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Date of Birth: </w:t>
            </w:r>
          </w:p>
        </w:tc>
        <w:tc>
          <w:tcPr>
            <w:tcW w:w="7655" w:type="dxa"/>
            <w:gridSpan w:val="2"/>
          </w:tcPr>
          <w:p w14:paraId="34EF978D" w14:textId="77777777" w:rsidR="007D4BE8" w:rsidRPr="00B24F58" w:rsidRDefault="002A4D12" w:rsidP="00DC2887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7D4BE8" w:rsidRPr="00B24F58" w14:paraId="37EDB46C" w14:textId="77777777" w:rsidTr="00902175">
        <w:tc>
          <w:tcPr>
            <w:tcW w:w="1951" w:type="dxa"/>
            <w:shd w:val="clear" w:color="auto" w:fill="BFBFBF"/>
          </w:tcPr>
          <w:p w14:paraId="1C114332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Nationality:</w:t>
            </w:r>
          </w:p>
        </w:tc>
        <w:tc>
          <w:tcPr>
            <w:tcW w:w="7655" w:type="dxa"/>
            <w:gridSpan w:val="2"/>
          </w:tcPr>
          <w:p w14:paraId="5D4B9706" w14:textId="77777777" w:rsidR="007D4BE8" w:rsidRPr="00B24F58" w:rsidRDefault="007D4BE8" w:rsidP="007D4BE8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2"/>
          </w:p>
        </w:tc>
      </w:tr>
      <w:tr w:rsidR="007D4BE8" w:rsidRPr="00B24F58" w14:paraId="6E1A5F6F" w14:textId="77777777" w:rsidTr="00902175">
        <w:tc>
          <w:tcPr>
            <w:tcW w:w="1951" w:type="dxa"/>
            <w:shd w:val="clear" w:color="auto" w:fill="BFBFBF"/>
          </w:tcPr>
          <w:p w14:paraId="352F54A6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Regional Criteria:</w:t>
            </w:r>
          </w:p>
        </w:tc>
        <w:bookmarkStart w:id="3" w:name="Dropdown3"/>
        <w:tc>
          <w:tcPr>
            <w:tcW w:w="7655" w:type="dxa"/>
            <w:gridSpan w:val="2"/>
          </w:tcPr>
          <w:p w14:paraId="73CF2DBB" w14:textId="77777777" w:rsidR="007D4BE8" w:rsidRPr="00B24F58" w:rsidRDefault="007D4BE8" w:rsidP="007D4BE8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select group&gt;&gt;"/>
                    <w:listEntry w:val="Africa"/>
                    <w:listEntry w:val="Asia/Pacific"/>
                    <w:listEntry w:val="Eastern Europe"/>
                    <w:listEntry w:val="GRULAC"/>
                    <w:listEntry w:val="WEOG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3"/>
          </w:p>
        </w:tc>
      </w:tr>
      <w:tr w:rsidR="007D4BE8" w:rsidRPr="00B24F58" w14:paraId="2057F9DC" w14:textId="77777777" w:rsidTr="00902175">
        <w:tc>
          <w:tcPr>
            <w:tcW w:w="1951" w:type="dxa"/>
            <w:shd w:val="clear" w:color="auto" w:fill="BFBFBF"/>
          </w:tcPr>
          <w:p w14:paraId="04CC12F3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Secondary Nationality: </w:t>
            </w:r>
            <w:r w:rsidRPr="00B24F58">
              <w:rPr>
                <w:szCs w:val="20"/>
                <w:lang w:val="en-GB"/>
              </w:rPr>
              <w:br/>
              <w:t>(if applicable)</w:t>
            </w:r>
          </w:p>
        </w:tc>
        <w:tc>
          <w:tcPr>
            <w:tcW w:w="7655" w:type="dxa"/>
            <w:gridSpan w:val="2"/>
          </w:tcPr>
          <w:p w14:paraId="23FF9DDD" w14:textId="77777777" w:rsidR="007D4BE8" w:rsidRPr="00B24F58" w:rsidRDefault="007D4BE8" w:rsidP="00516A0F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7D4BE8" w:rsidRPr="00B24F58" w14:paraId="663BDD8E" w14:textId="77777777" w:rsidTr="00902175">
        <w:tc>
          <w:tcPr>
            <w:tcW w:w="1951" w:type="dxa"/>
            <w:shd w:val="clear" w:color="auto" w:fill="BFBFBF"/>
          </w:tcPr>
          <w:p w14:paraId="6A1926D7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Marital Status:</w:t>
            </w:r>
          </w:p>
        </w:tc>
        <w:tc>
          <w:tcPr>
            <w:tcW w:w="7655" w:type="dxa"/>
            <w:gridSpan w:val="2"/>
          </w:tcPr>
          <w:p w14:paraId="61F3EF9A" w14:textId="77777777" w:rsidR="007D4BE8" w:rsidRPr="00B24F58" w:rsidRDefault="007D4BE8" w:rsidP="00516A0F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7D4BE8" w:rsidRPr="00B24F58" w14:paraId="48185563" w14:textId="77777777" w:rsidTr="00902175">
        <w:tc>
          <w:tcPr>
            <w:tcW w:w="1951" w:type="dxa"/>
            <w:shd w:val="clear" w:color="auto" w:fill="BFBFBF"/>
          </w:tcPr>
          <w:p w14:paraId="21AF7F08" w14:textId="77777777" w:rsidR="007D4BE8" w:rsidRPr="00B24F58" w:rsidRDefault="007D4BE8" w:rsidP="007D4BE8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List A/List B </w:t>
            </w:r>
          </w:p>
        </w:tc>
        <w:bookmarkStart w:id="4" w:name="Dropdown2"/>
        <w:tc>
          <w:tcPr>
            <w:tcW w:w="7655" w:type="dxa"/>
            <w:gridSpan w:val="2"/>
          </w:tcPr>
          <w:p w14:paraId="64A925B4" w14:textId="77777777" w:rsidR="007D4BE8" w:rsidRPr="00B24F58" w:rsidRDefault="007D4BE8" w:rsidP="00516A0F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Please select &gt;&gt;"/>
                    <w:listEntry w:val="List A"/>
                    <w:listEntry w:val="List B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7D4BE8" w:rsidRPr="00B24F58" w14:paraId="27D96730" w14:textId="77777777" w:rsidTr="00902175">
        <w:tc>
          <w:tcPr>
            <w:tcW w:w="1951" w:type="dxa"/>
            <w:shd w:val="clear" w:color="auto" w:fill="BFBFBF"/>
          </w:tcPr>
          <w:p w14:paraId="68909F7D" w14:textId="77777777" w:rsidR="007D4BE8" w:rsidRPr="00B24F58" w:rsidRDefault="007D4BE8" w:rsidP="00DE67A0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Languages </w:t>
            </w:r>
          </w:p>
        </w:tc>
        <w:tc>
          <w:tcPr>
            <w:tcW w:w="7655" w:type="dxa"/>
            <w:gridSpan w:val="2"/>
          </w:tcPr>
          <w:p w14:paraId="0F43672A" w14:textId="77777777" w:rsidR="007D4BE8" w:rsidRPr="00B24F58" w:rsidRDefault="007D4BE8" w:rsidP="00516A0F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  <w:t xml:space="preserve">Mother tongue: </w:t>
            </w:r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end"/>
            </w:r>
            <w:bookmarkEnd w:id="5"/>
          </w:p>
        </w:tc>
      </w:tr>
      <w:tr w:rsidR="00E65352" w:rsidRPr="00B24F58" w14:paraId="7681AAA2" w14:textId="77777777" w:rsidTr="00902175">
        <w:tc>
          <w:tcPr>
            <w:tcW w:w="1951" w:type="dxa"/>
            <w:shd w:val="clear" w:color="auto" w:fill="BFBFBF"/>
          </w:tcPr>
          <w:p w14:paraId="5A58675D" w14:textId="77777777" w:rsidR="00E65352" w:rsidRPr="00B24F58" w:rsidRDefault="00E65352" w:rsidP="00973C60">
            <w:pPr>
              <w:pStyle w:val="CV2"/>
              <w:numPr>
                <w:ilvl w:val="0"/>
                <w:numId w:val="4"/>
              </w:numPr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English</w:t>
            </w:r>
          </w:p>
        </w:tc>
        <w:tc>
          <w:tcPr>
            <w:tcW w:w="3827" w:type="dxa"/>
          </w:tcPr>
          <w:p w14:paraId="0C824D34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bookmarkStart w:id="6" w:name="Dropdown4"/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6"/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</w:tcPr>
          <w:p w14:paraId="7DD88560" w14:textId="77777777" w:rsidR="00E65352" w:rsidRPr="00B24F58" w:rsidRDefault="00E65352" w:rsidP="002D6471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E65352" w:rsidRPr="00B24F58" w14:paraId="2A9518A1" w14:textId="77777777" w:rsidTr="00902175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677C054E" w14:textId="77777777" w:rsidR="00E65352" w:rsidRPr="00B24F58" w:rsidRDefault="00E65352" w:rsidP="00973C60">
            <w:pPr>
              <w:pStyle w:val="CV2"/>
              <w:numPr>
                <w:ilvl w:val="0"/>
                <w:numId w:val="4"/>
              </w:numPr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 xml:space="preserve">French 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BE4764D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269B3035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E65352" w:rsidRPr="00B24F58" w14:paraId="34ED378E" w14:textId="77777777" w:rsidTr="00902175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34DE94E2" w14:textId="77777777" w:rsidR="00E65352" w:rsidRPr="00B24F58" w:rsidRDefault="00E65352" w:rsidP="00973C60">
            <w:pPr>
              <w:pStyle w:val="CV2"/>
              <w:numPr>
                <w:ilvl w:val="0"/>
                <w:numId w:val="4"/>
              </w:numPr>
              <w:rPr>
                <w:szCs w:val="20"/>
                <w:lang w:val="en-GB"/>
              </w:rPr>
            </w:pPr>
            <w:r w:rsidRPr="00B24F58">
              <w:rPr>
                <w:b w:val="0"/>
                <w:bCs/>
                <w:szCs w:val="20"/>
                <w:lang w:val="en-GB"/>
              </w:rPr>
              <w:t xml:space="preserve">Others 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A026503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7" w:name="Text15"/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: 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28EA05CC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E65352" w:rsidRPr="00B24F58" w14:paraId="4C2C4384" w14:textId="77777777" w:rsidTr="00902175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0B791144" w14:textId="77777777" w:rsidR="00E65352" w:rsidRPr="00B24F58" w:rsidRDefault="00E65352" w:rsidP="00B05612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E98068A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: 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693FB5BF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E65352" w:rsidRPr="00B24F58" w14:paraId="26057FCF" w14:textId="77777777" w:rsidTr="00902175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592704B4" w14:textId="77777777" w:rsidR="00E65352" w:rsidRPr="00B24F58" w:rsidRDefault="00E65352" w:rsidP="00B05612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8EC60DB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: 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2F4C87E1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E65352" w:rsidRPr="00B24F58" w14:paraId="3825A1D5" w14:textId="77777777" w:rsidTr="00902175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3C04DD19" w14:textId="77777777" w:rsidR="00E65352" w:rsidRPr="00B24F58" w:rsidRDefault="00E65352" w:rsidP="00B05612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21A2EB11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: (written)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02209CA2" w14:textId="77777777" w:rsidR="00E65352" w:rsidRPr="00B24F58" w:rsidRDefault="00E65352" w:rsidP="00E65352">
            <w:p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(oral) </w:t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Please select &gt;&gt;"/>
                    <w:listEntry w:val="Basic"/>
                    <w:listEntry w:val="Intermediate"/>
                    <w:listEntry w:val="Advanced"/>
                  </w:ddList>
                </w:ffData>
              </w:fldChar>
            </w:r>
            <w:r w:rsidRPr="00B24F58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711D85">
              <w:rPr>
                <w:rFonts w:ascii="Times New Roman" w:hAnsi="Times New Roman"/>
                <w:szCs w:val="20"/>
                <w:lang w:val="en-GB"/>
              </w:rPr>
            </w:r>
            <w:r w:rsidR="00711D8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B24F58">
              <w:rPr>
                <w:rFonts w:ascii="Times New Roman" w:hAnsi="Times New Roman"/>
                <w:szCs w:val="20"/>
                <w:lang w:val="en-GB"/>
              </w:rPr>
              <w:t xml:space="preserve">     </w:t>
            </w:r>
          </w:p>
        </w:tc>
      </w:tr>
      <w:tr w:rsidR="001B3777" w:rsidRPr="00B24F58" w14:paraId="1B5B6E65" w14:textId="77777777" w:rsidTr="00902175">
        <w:tc>
          <w:tcPr>
            <w:tcW w:w="9606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16BE3DF4" w14:textId="77777777" w:rsidR="001B3777" w:rsidRPr="00B24F58" w:rsidRDefault="001B3777" w:rsidP="00691B74">
            <w:pPr>
              <w:jc w:val="right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223B6792" w14:textId="77777777" w:rsidTr="009B04EB">
        <w:trPr>
          <w:trHeight w:val="693"/>
        </w:trPr>
        <w:tc>
          <w:tcPr>
            <w:tcW w:w="9606" w:type="dxa"/>
            <w:gridSpan w:val="3"/>
            <w:shd w:val="clear" w:color="auto" w:fill="D9D9D9"/>
          </w:tcPr>
          <w:p w14:paraId="1DA6C760" w14:textId="769B8D37" w:rsidR="0088625D" w:rsidRPr="00B24F58" w:rsidRDefault="0088625D" w:rsidP="00602F82">
            <w:pPr>
              <w:pStyle w:val="Details"/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Style w:val="CV2Char"/>
                <w:szCs w:val="20"/>
                <w:lang w:val="en-GB"/>
              </w:rPr>
              <w:t>Educational qualifications:</w:t>
            </w:r>
            <w:r w:rsidRPr="00B24F58">
              <w:rPr>
                <w:rFonts w:ascii="Times New Roman" w:hAnsi="Times New Roman"/>
                <w:b/>
                <w:szCs w:val="20"/>
                <w:lang w:val="en-GB"/>
              </w:rPr>
              <w:t xml:space="preserve"> 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Date, 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i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nstitution, 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q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>ualification(s) obtained (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s</w:t>
            </w:r>
            <w:r w:rsidR="00973C60" w:rsidRPr="00B24F58">
              <w:rPr>
                <w:rFonts w:ascii="Times New Roman" w:hAnsi="Times New Roman"/>
                <w:i/>
                <w:szCs w:val="20"/>
                <w:lang w:val="en-GB"/>
              </w:rPr>
              <w:t>tarting with most recent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>)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br/>
            </w:r>
            <w:r w:rsidR="00C34D7C"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- </w:t>
            </w:r>
            <w:r w:rsidR="00255A29" w:rsidRPr="00255A29">
              <w:rPr>
                <w:rFonts w:ascii="Times New Roman" w:hAnsi="Times New Roman"/>
                <w:i/>
                <w:szCs w:val="20"/>
              </w:rPr>
              <w:t>Please click the “+” sign in the bottom right corner to add more entries</w:t>
            </w:r>
          </w:p>
        </w:tc>
      </w:tr>
      <w:tr w:rsidR="0088625D" w:rsidRPr="00B24F58" w14:paraId="496F7BCB" w14:textId="77777777" w:rsidTr="009B04EB">
        <w:trPr>
          <w:trHeight w:val="458"/>
        </w:trPr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bookmarkStart w:id="8" w:name="Text20" w:displacedByCustomXml="next"/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-735627800"/>
              <w15:repeatingSection/>
            </w:sdtPr>
            <w:sdtEndPr>
              <w:rPr>
                <w:rFonts w:ascii="Calibri" w:hAnsi="Calibri"/>
                <w:szCs w:val="22"/>
              </w:rPr>
            </w:sdtEndPr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-1972814891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rFonts w:ascii="Calibri" w:hAnsi="Calibri"/>
                    <w:szCs w:val="22"/>
                  </w:rPr>
                </w:sdtEndPr>
                <w:sdtContent>
                  <w:p w14:paraId="6D76B7C9" w14:textId="77777777" w:rsidR="00A21F66" w:rsidRPr="00B24F58" w:rsidRDefault="00A21F66" w:rsidP="00A21F66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YYYY"/>
                          </w:textInput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MM/YYYY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- 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YYYY"/>
                          </w:textInput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MM/YYYY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7E757A4D" w14:textId="77777777" w:rsidR="00A21F66" w:rsidRPr="00B24F58" w:rsidRDefault="00A21F66" w:rsidP="00A21F66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Institution: 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bookmarkStart w:id="9" w:name="Text21"/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bookmarkEnd w:id="9"/>
                  </w:p>
                  <w:p w14:paraId="7434EC07" w14:textId="01D2C94B" w:rsidR="00134486" w:rsidRPr="00A21F66" w:rsidRDefault="00A21F66" w:rsidP="00A21F66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Qualification(s) obtained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bookmarkEnd w:id="8"/>
          <w:p w14:paraId="3A91B68A" w14:textId="77777777" w:rsidR="00D151EA" w:rsidRPr="00B24F58" w:rsidRDefault="00D151EA" w:rsidP="00A21F66">
            <w:pPr>
              <w:pStyle w:val="BulletedList"/>
              <w:numPr>
                <w:ilvl w:val="0"/>
                <w:numId w:val="0"/>
              </w:numPr>
              <w:rPr>
                <w:rFonts w:ascii="Times New Roman" w:hAnsi="Times New Roman"/>
                <w:szCs w:val="20"/>
                <w:lang w:val="en-GB"/>
              </w:rPr>
            </w:pPr>
          </w:p>
          <w:p w14:paraId="0314A0F5" w14:textId="77777777" w:rsidR="00664018" w:rsidRPr="00B24F58" w:rsidRDefault="00664018" w:rsidP="00664018">
            <w:pPr>
              <w:pStyle w:val="BulletedList"/>
              <w:numPr>
                <w:ilvl w:val="0"/>
                <w:numId w:val="0"/>
              </w:numPr>
              <w:ind w:left="720" w:hanging="360"/>
              <w:rPr>
                <w:rFonts w:ascii="Times New Roman" w:hAnsi="Times New Roman"/>
                <w:i/>
                <w:szCs w:val="20"/>
                <w:lang w:val="en-GB"/>
              </w:rPr>
            </w:pPr>
          </w:p>
        </w:tc>
      </w:tr>
      <w:tr w:rsidR="0088625D" w:rsidRPr="00B24F58" w14:paraId="22811AE2" w14:textId="77777777" w:rsidTr="00902175">
        <w:trPr>
          <w:trHeight w:val="542"/>
        </w:trPr>
        <w:tc>
          <w:tcPr>
            <w:tcW w:w="9606" w:type="dxa"/>
            <w:gridSpan w:val="3"/>
            <w:shd w:val="clear" w:color="auto" w:fill="D9D9D9"/>
          </w:tcPr>
          <w:p w14:paraId="57EC13D9" w14:textId="37235311" w:rsidR="0088676C" w:rsidRDefault="00D151EA" w:rsidP="00602F82">
            <w:pPr>
              <w:pStyle w:val="BulletedList"/>
              <w:numPr>
                <w:ilvl w:val="0"/>
                <w:numId w:val="0"/>
              </w:numPr>
              <w:rPr>
                <w:rFonts w:ascii="Times New Roman" w:hAnsi="Times New Roman"/>
                <w:i/>
                <w:szCs w:val="20"/>
              </w:rPr>
            </w:pPr>
            <w:r w:rsidRPr="00B24F58">
              <w:rPr>
                <w:rStyle w:val="CV2Char"/>
                <w:szCs w:val="20"/>
                <w:lang w:val="en-GB"/>
              </w:rPr>
              <w:t>Professional experience:</w:t>
            </w:r>
            <w:r w:rsidRPr="00B24F58">
              <w:rPr>
                <w:rFonts w:ascii="Times New Roman" w:hAnsi="Times New Roman"/>
                <w:b/>
                <w:szCs w:val="20"/>
                <w:lang w:val="en-GB"/>
              </w:rPr>
              <w:t xml:space="preserve"> 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Date, 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e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mployer, 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p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 xml:space="preserve">ost title, 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o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>ther information (</w:t>
            </w:r>
            <w:r w:rsidR="00602F82" w:rsidRPr="00B24F58">
              <w:rPr>
                <w:rFonts w:ascii="Times New Roman" w:hAnsi="Times New Roman"/>
                <w:i/>
                <w:szCs w:val="20"/>
                <w:lang w:val="en-GB"/>
              </w:rPr>
              <w:t>s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>tarting with most recent)</w:t>
            </w: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br/>
              <w:t xml:space="preserve">- </w:t>
            </w:r>
            <w:r w:rsidR="00255A29" w:rsidRPr="00255A29">
              <w:rPr>
                <w:rFonts w:ascii="Times New Roman" w:hAnsi="Times New Roman"/>
                <w:i/>
                <w:szCs w:val="20"/>
              </w:rPr>
              <w:t>Please click the “+” sign in the bottom right corner to add more entries</w:t>
            </w:r>
          </w:p>
          <w:p w14:paraId="54ECFBB4" w14:textId="3A011E16" w:rsidR="0088625D" w:rsidRPr="00B24F58" w:rsidRDefault="00600F24" w:rsidP="00602F82">
            <w:pPr>
              <w:pStyle w:val="BulletedList"/>
              <w:numPr>
                <w:ilvl w:val="0"/>
                <w:numId w:val="0"/>
              </w:numPr>
              <w:rPr>
                <w:rFonts w:ascii="Times New Roman" w:hAnsi="Times New Roman"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i/>
                <w:szCs w:val="20"/>
                <w:lang w:val="en-GB"/>
              </w:rPr>
              <w:t>- Please indicate the relevance of the experience to the candidacy under list A or list B, as appropriate</w:t>
            </w:r>
          </w:p>
        </w:tc>
      </w:tr>
      <w:tr w:rsidR="0088625D" w:rsidRPr="00B24F58" w14:paraId="4BFCA81C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-1819644701"/>
              <w15:repeatingSection/>
            </w:sdtPr>
            <w:sdtEndPr/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1659574679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4DF1188F" w14:textId="7FCF2B84" w:rsidR="00D151EA" w:rsidRPr="00B24F58" w:rsidRDefault="00D151EA" w:rsidP="00D151EA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YYYY"/>
                          </w:textInput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MM/YYYY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- 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YYYY"/>
                          </w:textInput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MM/YYYY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3547F23A" w14:textId="77777777" w:rsidR="00D151EA" w:rsidRPr="00B24F58" w:rsidRDefault="00D151EA" w:rsidP="00D151EA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Employer: 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24247177" w14:textId="77777777" w:rsidR="00D151EA" w:rsidRPr="00B24F58" w:rsidRDefault="00D151EA" w:rsidP="00D151EA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Post title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2521A644" w14:textId="7A17D83A" w:rsidR="00D151EA" w:rsidRPr="00B24F58" w:rsidRDefault="00D151EA" w:rsidP="00D151EA">
                    <w:pPr>
                      <w:pStyle w:val="NumberedList"/>
                      <w:numPr>
                        <w:ilvl w:val="0"/>
                        <w:numId w:val="6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Other information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16F455D9" w14:textId="77777777" w:rsidR="00D151EA" w:rsidRPr="00B24F58" w:rsidRDefault="00D151EA" w:rsidP="00D151EA">
            <w:pPr>
              <w:pStyle w:val="BulletedList"/>
              <w:numPr>
                <w:ilvl w:val="0"/>
                <w:numId w:val="0"/>
              </w:numPr>
              <w:ind w:left="720" w:hanging="578"/>
              <w:rPr>
                <w:rFonts w:ascii="Times New Roman" w:hAnsi="Times New Roman"/>
                <w:szCs w:val="20"/>
                <w:lang w:val="en-GB"/>
              </w:rPr>
            </w:pPr>
          </w:p>
          <w:p w14:paraId="39A3623E" w14:textId="77777777" w:rsidR="0088625D" w:rsidRPr="00B24F58" w:rsidRDefault="0088625D" w:rsidP="00A21F66">
            <w:pPr>
              <w:pStyle w:val="BulletedList"/>
              <w:numPr>
                <w:ilvl w:val="0"/>
                <w:numId w:val="0"/>
              </w:numPr>
              <w:ind w:left="720" w:hanging="578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35F38F32" w14:textId="77777777" w:rsidTr="00902175">
        <w:trPr>
          <w:trHeight w:val="498"/>
        </w:trPr>
        <w:tc>
          <w:tcPr>
            <w:tcW w:w="9606" w:type="dxa"/>
            <w:gridSpan w:val="3"/>
            <w:shd w:val="clear" w:color="auto" w:fill="D9D9D9"/>
          </w:tcPr>
          <w:p w14:paraId="36CA0DDE" w14:textId="77777777" w:rsidR="00556F6B" w:rsidRPr="00B24F58" w:rsidRDefault="0088625D" w:rsidP="00556F6B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lastRenderedPageBreak/>
              <w:t>Other professional activities</w:t>
            </w:r>
            <w:r w:rsidR="00C87BBB" w:rsidRPr="00B24F58">
              <w:rPr>
                <w:szCs w:val="20"/>
                <w:lang w:val="en-GB"/>
              </w:rPr>
              <w:t xml:space="preserve">: </w:t>
            </w:r>
          </w:p>
          <w:p w14:paraId="0082D35F" w14:textId="03FACD92" w:rsidR="0088625D" w:rsidRPr="00B24F58" w:rsidRDefault="00D51C0B" w:rsidP="00556F6B">
            <w:pPr>
              <w:rPr>
                <w:rFonts w:ascii="Times New Roman" w:hAnsi="Times New Roman"/>
                <w:i/>
                <w:i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i/>
                <w:iCs/>
                <w:szCs w:val="20"/>
                <w:lang w:val="en-GB"/>
              </w:rPr>
              <w:t xml:space="preserve">- </w:t>
            </w:r>
            <w:r w:rsidR="00255A29" w:rsidRPr="00255A29">
              <w:rPr>
                <w:rFonts w:ascii="Times New Roman" w:hAnsi="Times New Roman"/>
                <w:i/>
                <w:szCs w:val="20"/>
              </w:rPr>
              <w:t>Please click the “+” sign in the bottom right corner to add more entries</w:t>
            </w:r>
          </w:p>
        </w:tc>
      </w:tr>
      <w:tr w:rsidR="0088625D" w:rsidRPr="00B24F58" w14:paraId="2FF7ECB6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-51472086"/>
              <w15:repeatingSection/>
            </w:sdtPr>
            <w:sdtEndPr/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1474484948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5BC94708" w14:textId="0E842477" w:rsidR="00556F6B" w:rsidRPr="00B24F58" w:rsidRDefault="00556F6B" w:rsidP="00556F6B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YYYY"/>
                          </w:textInput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MM/YYYY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</w:t>
                    </w:r>
                  </w:p>
                  <w:p w14:paraId="53B6E95A" w14:textId="2BFC70E7" w:rsidR="00556F6B" w:rsidRPr="00B24F58" w:rsidRDefault="00556F6B" w:rsidP="00556F6B">
                    <w:pPr>
                      <w:pStyle w:val="NumberedList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B24F58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>Activity:</w:t>
                    </w:r>
                    <w:r w:rsidRPr="00B24F58">
                      <w:rPr>
                        <w:rFonts w:ascii="Times New Roman" w:hAnsi="Times New Roman"/>
                        <w:iCs/>
                        <w:szCs w:val="20"/>
                        <w:lang w:val="en-GB"/>
                      </w:rPr>
                      <w:t xml:space="preserve"> </w:t>
                    </w:r>
                    <w:r w:rsidRPr="00B24F58">
                      <w:rPr>
                        <w:rFonts w:ascii="Times New Roman" w:hAnsi="Times New Roman"/>
                        <w:iCs/>
                        <w:szCs w:val="20"/>
                        <w:lang w:val="en-GB"/>
                      </w:rPr>
                      <w:tab/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B24F58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0190ED9A" w14:textId="77777777" w:rsidR="00556F6B" w:rsidRPr="00B24F58" w:rsidRDefault="00556F6B" w:rsidP="00A21F66">
            <w:pPr>
              <w:pStyle w:val="NumberedList"/>
              <w:numPr>
                <w:ilvl w:val="0"/>
                <w:numId w:val="0"/>
              </w:numPr>
              <w:ind w:left="720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31D35F3E" w14:textId="77777777" w:rsidTr="00902175">
        <w:trPr>
          <w:trHeight w:val="269"/>
        </w:trPr>
        <w:tc>
          <w:tcPr>
            <w:tcW w:w="9606" w:type="dxa"/>
            <w:gridSpan w:val="3"/>
            <w:shd w:val="clear" w:color="auto" w:fill="D9D9D9"/>
          </w:tcPr>
          <w:p w14:paraId="5540CBB2" w14:textId="77777777" w:rsidR="0088625D" w:rsidRPr="00B24F58" w:rsidRDefault="00664018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Most r</w:t>
            </w:r>
            <w:r w:rsidR="0088625D" w:rsidRPr="00B24F58">
              <w:rPr>
                <w:szCs w:val="20"/>
                <w:lang w:val="en-GB"/>
              </w:rPr>
              <w:t xml:space="preserve">elevant publications </w:t>
            </w:r>
          </w:p>
        </w:tc>
      </w:tr>
      <w:tr w:rsidR="0088625D" w:rsidRPr="00B24F58" w14:paraId="16F631B8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14F99B27" w14:textId="77777777" w:rsidR="0088625D" w:rsidRPr="00B24F58" w:rsidRDefault="0088625D" w:rsidP="00276A6F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  <w:bookmarkEnd w:id="10"/>
          </w:p>
          <w:p w14:paraId="46C1E189" w14:textId="77777777" w:rsidR="0088625D" w:rsidRPr="00B24F58" w:rsidRDefault="0088625D" w:rsidP="00276A6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4C333B7A" w14:textId="77777777" w:rsidTr="00902175">
        <w:trPr>
          <w:trHeight w:val="257"/>
        </w:trPr>
        <w:tc>
          <w:tcPr>
            <w:tcW w:w="9606" w:type="dxa"/>
            <w:gridSpan w:val="3"/>
            <w:shd w:val="clear" w:color="auto" w:fill="D9D9D9"/>
          </w:tcPr>
          <w:p w14:paraId="7DDE175D" w14:textId="77777777" w:rsidR="0088625D" w:rsidRPr="00B24F58" w:rsidRDefault="00664018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Most r</w:t>
            </w:r>
            <w:r w:rsidR="0088625D" w:rsidRPr="00B24F58">
              <w:rPr>
                <w:szCs w:val="20"/>
                <w:lang w:val="en-GB"/>
              </w:rPr>
              <w:t>elevant seminars</w:t>
            </w:r>
          </w:p>
        </w:tc>
      </w:tr>
      <w:tr w:rsidR="0088625D" w:rsidRPr="00B24F58" w14:paraId="65958091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647D985A" w14:textId="77777777" w:rsidR="0088625D" w:rsidRPr="00B24F58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414A9727" w14:textId="77777777" w:rsidR="0088625D" w:rsidRPr="00B24F58" w:rsidRDefault="0088625D" w:rsidP="00276A6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3E301398" w14:textId="77777777" w:rsidTr="00902175">
        <w:trPr>
          <w:trHeight w:val="231"/>
        </w:trPr>
        <w:tc>
          <w:tcPr>
            <w:tcW w:w="9606" w:type="dxa"/>
            <w:gridSpan w:val="3"/>
            <w:shd w:val="clear" w:color="auto" w:fill="D9D9D9"/>
          </w:tcPr>
          <w:p w14:paraId="33722CDE" w14:textId="77777777" w:rsidR="0088625D" w:rsidRPr="00B24F58" w:rsidRDefault="0088625D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Membership of professional associations and societies</w:t>
            </w:r>
          </w:p>
        </w:tc>
      </w:tr>
      <w:tr w:rsidR="0088625D" w:rsidRPr="00B24F58" w14:paraId="23699564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556C8AFB" w14:textId="77777777" w:rsidR="0088625D" w:rsidRPr="00B24F58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401C9414" w14:textId="77777777" w:rsidR="0088625D" w:rsidRPr="00B24F58" w:rsidRDefault="0088625D" w:rsidP="00276A6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7C8E3B55" w14:textId="77777777" w:rsidTr="00902175">
        <w:trPr>
          <w:trHeight w:val="205"/>
        </w:trPr>
        <w:tc>
          <w:tcPr>
            <w:tcW w:w="9606" w:type="dxa"/>
            <w:gridSpan w:val="3"/>
            <w:shd w:val="clear" w:color="auto" w:fill="D9D9D9"/>
          </w:tcPr>
          <w:p w14:paraId="2494D3CE" w14:textId="77777777" w:rsidR="0088625D" w:rsidRPr="00B24F58" w:rsidRDefault="0088625D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Awards and honours</w:t>
            </w:r>
          </w:p>
        </w:tc>
      </w:tr>
      <w:tr w:rsidR="0088625D" w:rsidRPr="00B24F58" w14:paraId="37BA2F95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7787203D" w14:textId="77777777" w:rsidR="0088625D" w:rsidRPr="00B24F58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15ECC7D0" w14:textId="77777777" w:rsidR="0088625D" w:rsidRPr="00B24F58" w:rsidRDefault="0088625D" w:rsidP="00A551B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77D98CA2" w14:textId="77777777" w:rsidTr="00902175">
        <w:trPr>
          <w:trHeight w:val="193"/>
        </w:trPr>
        <w:tc>
          <w:tcPr>
            <w:tcW w:w="9606" w:type="dxa"/>
            <w:gridSpan w:val="3"/>
            <w:shd w:val="clear" w:color="auto" w:fill="D9D9D9"/>
          </w:tcPr>
          <w:p w14:paraId="7CC049BB" w14:textId="77777777" w:rsidR="0088625D" w:rsidRPr="00B24F58" w:rsidRDefault="0088625D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Personal interests</w:t>
            </w:r>
          </w:p>
        </w:tc>
      </w:tr>
      <w:tr w:rsidR="0088625D" w:rsidRPr="00B24F58" w14:paraId="2438D92D" w14:textId="77777777" w:rsidTr="009B04EB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6FF50CDF" w14:textId="77777777" w:rsidR="0088625D" w:rsidRPr="00B24F58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26FBC81D" w14:textId="77777777" w:rsidR="0088625D" w:rsidRPr="00B24F58" w:rsidRDefault="0088625D" w:rsidP="00A551B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8625D" w:rsidRPr="00B24F58" w14:paraId="28EA4400" w14:textId="77777777" w:rsidTr="00902175">
        <w:trPr>
          <w:trHeight w:val="309"/>
        </w:trPr>
        <w:tc>
          <w:tcPr>
            <w:tcW w:w="9606" w:type="dxa"/>
            <w:gridSpan w:val="3"/>
            <w:shd w:val="clear" w:color="auto" w:fill="D9D9D9"/>
          </w:tcPr>
          <w:p w14:paraId="33F0689E" w14:textId="77777777" w:rsidR="0088625D" w:rsidRPr="00B24F58" w:rsidRDefault="0088625D" w:rsidP="00571E65">
            <w:pPr>
              <w:pStyle w:val="CV2"/>
              <w:rPr>
                <w:szCs w:val="20"/>
                <w:lang w:val="en-GB"/>
              </w:rPr>
            </w:pPr>
            <w:r w:rsidRPr="00B24F58">
              <w:rPr>
                <w:szCs w:val="20"/>
                <w:lang w:val="en-GB"/>
              </w:rPr>
              <w:t>Other relevant facts</w:t>
            </w:r>
          </w:p>
        </w:tc>
      </w:tr>
      <w:tr w:rsidR="0088625D" w:rsidRPr="00B24F58" w14:paraId="6D387160" w14:textId="77777777" w:rsidTr="009B04EB">
        <w:tc>
          <w:tcPr>
            <w:tcW w:w="9606" w:type="dxa"/>
            <w:gridSpan w:val="3"/>
          </w:tcPr>
          <w:p w14:paraId="3E3F7C3B" w14:textId="77777777" w:rsidR="0088625D" w:rsidRPr="00B24F58" w:rsidRDefault="0088625D" w:rsidP="006F52C3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B24F58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248DC12C" w14:textId="77777777" w:rsidR="0088625D" w:rsidRPr="00B24F58" w:rsidRDefault="0088625D" w:rsidP="00A551BF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</w:tbl>
    <w:p w14:paraId="29625927" w14:textId="77777777" w:rsidR="006C5CCB" w:rsidRPr="00B24F58" w:rsidRDefault="006C5CCB" w:rsidP="00C06777">
      <w:pPr>
        <w:rPr>
          <w:rFonts w:ascii="Times New Roman" w:hAnsi="Times New Roman"/>
          <w:szCs w:val="20"/>
          <w:lang w:val="en-GB"/>
        </w:rPr>
      </w:pPr>
    </w:p>
    <w:sectPr w:rsidR="006C5CCB" w:rsidRPr="00B24F58" w:rsidSect="00C637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440" w:bottom="1134" w:left="144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6669D" w14:textId="77777777" w:rsidR="00B352DF" w:rsidRDefault="00B352DF" w:rsidP="00037D55">
      <w:pPr>
        <w:spacing w:before="0" w:after="0"/>
      </w:pPr>
      <w:r>
        <w:separator/>
      </w:r>
    </w:p>
  </w:endnote>
  <w:endnote w:type="continuationSeparator" w:id="0">
    <w:p w14:paraId="7DF2603B" w14:textId="77777777" w:rsidR="00B352DF" w:rsidRDefault="00B352DF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58B1C" w14:textId="77777777" w:rsidR="00C25280" w:rsidRDefault="00C252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D452" w14:textId="77777777" w:rsidR="009865BE" w:rsidRPr="00421A04" w:rsidRDefault="009865BE" w:rsidP="00C25280">
    <w:pPr>
      <w:pStyle w:val="Footer"/>
      <w:spacing w:before="0" w:after="0"/>
      <w:jc w:val="center"/>
      <w:rPr>
        <w:rFonts w:ascii="Times New Roman" w:hAnsi="Times New Roman"/>
        <w:b/>
        <w:bCs/>
        <w:sz w:val="16"/>
        <w:szCs w:val="16"/>
      </w:rPr>
    </w:pPr>
    <w:r w:rsidRPr="00421A04">
      <w:rPr>
        <w:rFonts w:ascii="Times New Roman" w:hAnsi="Times New Roman"/>
        <w:b/>
        <w:bCs/>
        <w:sz w:val="16"/>
        <w:szCs w:val="16"/>
      </w:rPr>
      <w:fldChar w:fldCharType="begin"/>
    </w:r>
    <w:r w:rsidRPr="00421A04">
      <w:rPr>
        <w:rFonts w:ascii="Times New Roman" w:hAnsi="Times New Roman"/>
        <w:b/>
        <w:bCs/>
        <w:sz w:val="16"/>
        <w:szCs w:val="16"/>
      </w:rPr>
      <w:instrText xml:space="preserve"> PAGE   \* MERGEFORMAT </w:instrText>
    </w:r>
    <w:r w:rsidRPr="00421A04">
      <w:rPr>
        <w:rFonts w:ascii="Times New Roman" w:hAnsi="Times New Roman"/>
        <w:b/>
        <w:bCs/>
        <w:sz w:val="16"/>
        <w:szCs w:val="16"/>
      </w:rPr>
      <w:fldChar w:fldCharType="separate"/>
    </w:r>
    <w:r w:rsidR="00C637F8">
      <w:rPr>
        <w:rFonts w:ascii="Times New Roman" w:hAnsi="Times New Roman"/>
        <w:b/>
        <w:bCs/>
        <w:noProof/>
        <w:sz w:val="16"/>
        <w:szCs w:val="16"/>
      </w:rPr>
      <w:t>2</w:t>
    </w:r>
    <w:r w:rsidRPr="00421A04">
      <w:rPr>
        <w:rFonts w:ascii="Times New Roman" w:hAnsi="Times New Roman"/>
        <w:b/>
        <w:bCs/>
        <w:sz w:val="16"/>
        <w:szCs w:val="16"/>
      </w:rPr>
      <w:fldChar w:fldCharType="end"/>
    </w:r>
    <w:r w:rsidR="00C25280">
      <w:rPr>
        <w:rFonts w:ascii="Times New Roman" w:hAnsi="Times New Roman"/>
        <w:b/>
        <w:bCs/>
        <w:sz w:val="16"/>
        <w:szCs w:val="16"/>
      </w:rPr>
      <w:t>/</w:t>
    </w:r>
    <w:r w:rsidR="00C25280">
      <w:rPr>
        <w:rFonts w:ascii="Times New Roman" w:hAnsi="Times New Roman"/>
        <w:b/>
        <w:bCs/>
        <w:sz w:val="16"/>
        <w:szCs w:val="16"/>
      </w:rPr>
      <w:fldChar w:fldCharType="begin"/>
    </w:r>
    <w:r w:rsidR="00C25280">
      <w:rPr>
        <w:rFonts w:ascii="Times New Roman" w:hAnsi="Times New Roman"/>
        <w:b/>
        <w:bCs/>
        <w:sz w:val="16"/>
        <w:szCs w:val="16"/>
      </w:rPr>
      <w:instrText xml:space="preserve"> NUMPAGES   \* MERGEFORMAT </w:instrText>
    </w:r>
    <w:r w:rsidR="00C25280">
      <w:rPr>
        <w:rFonts w:ascii="Times New Roman" w:hAnsi="Times New Roman"/>
        <w:b/>
        <w:bCs/>
        <w:sz w:val="16"/>
        <w:szCs w:val="16"/>
      </w:rPr>
      <w:fldChar w:fldCharType="separate"/>
    </w:r>
    <w:r w:rsidR="00C637F8">
      <w:rPr>
        <w:rFonts w:ascii="Times New Roman" w:hAnsi="Times New Roman"/>
        <w:b/>
        <w:bCs/>
        <w:noProof/>
        <w:sz w:val="16"/>
        <w:szCs w:val="16"/>
      </w:rPr>
      <w:t>3</w:t>
    </w:r>
    <w:r w:rsidR="00C25280">
      <w:rPr>
        <w:rFonts w:ascii="Times New Roman" w:hAnsi="Times New Roman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9A682" w14:textId="77777777" w:rsidR="00C25280" w:rsidRDefault="00C252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9DA13" w14:textId="77777777" w:rsidR="00B352DF" w:rsidRDefault="00B352DF" w:rsidP="00037D55">
      <w:pPr>
        <w:spacing w:before="0" w:after="0"/>
      </w:pPr>
      <w:r>
        <w:separator/>
      </w:r>
    </w:p>
  </w:footnote>
  <w:footnote w:type="continuationSeparator" w:id="0">
    <w:p w14:paraId="224E5DFA" w14:textId="77777777" w:rsidR="00B352DF" w:rsidRDefault="00B352DF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1A7A2" w14:textId="249A4F38" w:rsidR="00C25280" w:rsidRDefault="00C252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F65D4" w14:textId="1169D843" w:rsidR="00636CA1" w:rsidRDefault="00636CA1" w:rsidP="00C25280">
    <w:pPr>
      <w:pStyle w:val="Header"/>
      <w:spacing w:before="0"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F072" w14:textId="65127D9D" w:rsidR="005F09BE" w:rsidRPr="003C3081" w:rsidRDefault="005F09BE" w:rsidP="007D4BE8">
    <w:pPr>
      <w:pStyle w:val="Companyname"/>
      <w:jc w:val="center"/>
      <w:rPr>
        <w:sz w:val="24"/>
        <w:szCs w:val="24"/>
        <w:lang w:val="fr-FR"/>
      </w:rPr>
    </w:pPr>
  </w:p>
  <w:p w14:paraId="3BAB25B3" w14:textId="77777777" w:rsidR="005909F5" w:rsidRPr="003C3081" w:rsidRDefault="005F09BE" w:rsidP="007D4BE8">
    <w:pPr>
      <w:pStyle w:val="Companyname"/>
      <w:jc w:val="center"/>
      <w:rPr>
        <w:rFonts w:ascii="Times New Roman" w:hAnsi="Times New Roman"/>
        <w:sz w:val="24"/>
        <w:szCs w:val="24"/>
        <w:lang w:val="fr-FR"/>
      </w:rPr>
    </w:pPr>
    <w:r w:rsidRPr="003C3081">
      <w:rPr>
        <w:rFonts w:ascii="Times New Roman" w:hAnsi="Times New Roman"/>
        <w:sz w:val="24"/>
        <w:szCs w:val="24"/>
        <w:lang w:val="fr-FR"/>
      </w:rPr>
      <w:t>C</w:t>
    </w:r>
    <w:r w:rsidR="005909F5" w:rsidRPr="003C3081">
      <w:rPr>
        <w:rFonts w:ascii="Times New Roman" w:hAnsi="Times New Roman"/>
        <w:sz w:val="24"/>
        <w:szCs w:val="24"/>
        <w:lang w:val="fr-FR"/>
      </w:rPr>
      <w:t>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8E7"/>
    <w:multiLevelType w:val="hybridMultilevel"/>
    <w:tmpl w:val="4D7AD792"/>
    <w:lvl w:ilvl="0" w:tplc="08090001">
      <w:start w:val="1"/>
      <w:numFmt w:val="bullet"/>
      <w:pStyle w:val="Number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97A56"/>
    <w:multiLevelType w:val="hybridMultilevel"/>
    <w:tmpl w:val="159E940E"/>
    <w:lvl w:ilvl="0" w:tplc="B23AE7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55481"/>
    <w:multiLevelType w:val="hybridMultilevel"/>
    <w:tmpl w:val="2EA6E0B0"/>
    <w:lvl w:ilvl="0" w:tplc="AC387734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2516E"/>
    <w:multiLevelType w:val="hybridMultilevel"/>
    <w:tmpl w:val="8C588D1E"/>
    <w:lvl w:ilvl="0" w:tplc="AC387734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66481D30"/>
    <w:multiLevelType w:val="hybridMultilevel"/>
    <w:tmpl w:val="DE002654"/>
    <w:lvl w:ilvl="0" w:tplc="43A8F336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4B809A5"/>
    <w:multiLevelType w:val="hybridMultilevel"/>
    <w:tmpl w:val="7E8079B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723678498">
    <w:abstractNumId w:val="3"/>
  </w:num>
  <w:num w:numId="2" w16cid:durableId="1229654318">
    <w:abstractNumId w:val="0"/>
  </w:num>
  <w:num w:numId="3" w16cid:durableId="1473135089">
    <w:abstractNumId w:val="4"/>
  </w:num>
  <w:num w:numId="4" w16cid:durableId="82536237">
    <w:abstractNumId w:val="5"/>
  </w:num>
  <w:num w:numId="5" w16cid:durableId="147407192">
    <w:abstractNumId w:val="6"/>
  </w:num>
  <w:num w:numId="6" w16cid:durableId="2118869770">
    <w:abstractNumId w:val="2"/>
  </w:num>
  <w:num w:numId="7" w16cid:durableId="95290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8zUKCK6r9B/v2teqZYOzG9NhBC+LwJDjYK2lEjs78K7QD7laNAgaR5ELHsglE/JkF08m77ltHiaXOq0x2WXKpw==" w:salt="Ny4LOZg5c7GyBaQDKnO01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FCB"/>
    <w:rsid w:val="00014988"/>
    <w:rsid w:val="000327B2"/>
    <w:rsid w:val="00037D55"/>
    <w:rsid w:val="0004018F"/>
    <w:rsid w:val="000A5CB2"/>
    <w:rsid w:val="000B0042"/>
    <w:rsid w:val="000B59B3"/>
    <w:rsid w:val="000C5A46"/>
    <w:rsid w:val="000E24BB"/>
    <w:rsid w:val="0010523E"/>
    <w:rsid w:val="00114FAC"/>
    <w:rsid w:val="00120404"/>
    <w:rsid w:val="0012566B"/>
    <w:rsid w:val="00134486"/>
    <w:rsid w:val="0014076C"/>
    <w:rsid w:val="00147A54"/>
    <w:rsid w:val="00155AD2"/>
    <w:rsid w:val="001A24F2"/>
    <w:rsid w:val="001A709C"/>
    <w:rsid w:val="001B3777"/>
    <w:rsid w:val="001C28CF"/>
    <w:rsid w:val="001E5891"/>
    <w:rsid w:val="00201D1A"/>
    <w:rsid w:val="00203E08"/>
    <w:rsid w:val="002421DC"/>
    <w:rsid w:val="00242E1D"/>
    <w:rsid w:val="00255A29"/>
    <w:rsid w:val="00276A6F"/>
    <w:rsid w:val="002A4D12"/>
    <w:rsid w:val="002B5C3D"/>
    <w:rsid w:val="002D6471"/>
    <w:rsid w:val="003075B8"/>
    <w:rsid w:val="0033528C"/>
    <w:rsid w:val="00365061"/>
    <w:rsid w:val="00374F55"/>
    <w:rsid w:val="003829AA"/>
    <w:rsid w:val="00383744"/>
    <w:rsid w:val="00386B78"/>
    <w:rsid w:val="003C3081"/>
    <w:rsid w:val="0041238D"/>
    <w:rsid w:val="00414FB1"/>
    <w:rsid w:val="00421A04"/>
    <w:rsid w:val="00455D2F"/>
    <w:rsid w:val="00471CCD"/>
    <w:rsid w:val="00473FCB"/>
    <w:rsid w:val="00493090"/>
    <w:rsid w:val="004A1B2D"/>
    <w:rsid w:val="00500155"/>
    <w:rsid w:val="00504F11"/>
    <w:rsid w:val="00516A0F"/>
    <w:rsid w:val="00531051"/>
    <w:rsid w:val="00532509"/>
    <w:rsid w:val="00556F6B"/>
    <w:rsid w:val="00562A56"/>
    <w:rsid w:val="00566F1F"/>
    <w:rsid w:val="00571E65"/>
    <w:rsid w:val="005809FD"/>
    <w:rsid w:val="005909F5"/>
    <w:rsid w:val="00591008"/>
    <w:rsid w:val="00592652"/>
    <w:rsid w:val="005A3B49"/>
    <w:rsid w:val="005D1013"/>
    <w:rsid w:val="005E3FE3"/>
    <w:rsid w:val="005F09BE"/>
    <w:rsid w:val="00600F24"/>
    <w:rsid w:val="0060216F"/>
    <w:rsid w:val="00602ED0"/>
    <w:rsid w:val="00602F82"/>
    <w:rsid w:val="00607ACC"/>
    <w:rsid w:val="00636CA1"/>
    <w:rsid w:val="00664018"/>
    <w:rsid w:val="00673946"/>
    <w:rsid w:val="006751DE"/>
    <w:rsid w:val="006817A4"/>
    <w:rsid w:val="00691B74"/>
    <w:rsid w:val="006928C0"/>
    <w:rsid w:val="006B04A0"/>
    <w:rsid w:val="006B253D"/>
    <w:rsid w:val="006C5CCB"/>
    <w:rsid w:val="006F52C3"/>
    <w:rsid w:val="00711D85"/>
    <w:rsid w:val="00715716"/>
    <w:rsid w:val="00757646"/>
    <w:rsid w:val="00774232"/>
    <w:rsid w:val="007A1CB0"/>
    <w:rsid w:val="007B32AE"/>
    <w:rsid w:val="007B5567"/>
    <w:rsid w:val="007B6A52"/>
    <w:rsid w:val="007D4BE8"/>
    <w:rsid w:val="007E3E45"/>
    <w:rsid w:val="007F2C82"/>
    <w:rsid w:val="008036DF"/>
    <w:rsid w:val="0080619B"/>
    <w:rsid w:val="00807B79"/>
    <w:rsid w:val="00822390"/>
    <w:rsid w:val="00841DC8"/>
    <w:rsid w:val="00843A55"/>
    <w:rsid w:val="008471A6"/>
    <w:rsid w:val="008501E4"/>
    <w:rsid w:val="00851E78"/>
    <w:rsid w:val="0088625D"/>
    <w:rsid w:val="0088676C"/>
    <w:rsid w:val="00897864"/>
    <w:rsid w:val="008C35D7"/>
    <w:rsid w:val="008D03D8"/>
    <w:rsid w:val="008D0916"/>
    <w:rsid w:val="008F1904"/>
    <w:rsid w:val="008F2537"/>
    <w:rsid w:val="00902175"/>
    <w:rsid w:val="009330CA"/>
    <w:rsid w:val="00942365"/>
    <w:rsid w:val="00971FA1"/>
    <w:rsid w:val="00973C60"/>
    <w:rsid w:val="009865BE"/>
    <w:rsid w:val="0099370D"/>
    <w:rsid w:val="009B04EB"/>
    <w:rsid w:val="009B3866"/>
    <w:rsid w:val="009C1FD9"/>
    <w:rsid w:val="009E2CEF"/>
    <w:rsid w:val="00A01E8A"/>
    <w:rsid w:val="00A21F66"/>
    <w:rsid w:val="00A359F5"/>
    <w:rsid w:val="00A551BF"/>
    <w:rsid w:val="00A60AB6"/>
    <w:rsid w:val="00A81673"/>
    <w:rsid w:val="00A81E5B"/>
    <w:rsid w:val="00AA088C"/>
    <w:rsid w:val="00B05612"/>
    <w:rsid w:val="00B24F58"/>
    <w:rsid w:val="00B30D0B"/>
    <w:rsid w:val="00B349F4"/>
    <w:rsid w:val="00B352DF"/>
    <w:rsid w:val="00B46472"/>
    <w:rsid w:val="00B475DD"/>
    <w:rsid w:val="00B55BDD"/>
    <w:rsid w:val="00BB071B"/>
    <w:rsid w:val="00BB2F85"/>
    <w:rsid w:val="00BD0958"/>
    <w:rsid w:val="00C06777"/>
    <w:rsid w:val="00C22FD2"/>
    <w:rsid w:val="00C25280"/>
    <w:rsid w:val="00C34D7C"/>
    <w:rsid w:val="00C41450"/>
    <w:rsid w:val="00C637F8"/>
    <w:rsid w:val="00C63EF9"/>
    <w:rsid w:val="00C76253"/>
    <w:rsid w:val="00C87BBB"/>
    <w:rsid w:val="00C926C1"/>
    <w:rsid w:val="00CA3251"/>
    <w:rsid w:val="00CC4A82"/>
    <w:rsid w:val="00CF467A"/>
    <w:rsid w:val="00D151EA"/>
    <w:rsid w:val="00D17CF6"/>
    <w:rsid w:val="00D2315C"/>
    <w:rsid w:val="00D27B57"/>
    <w:rsid w:val="00D32F04"/>
    <w:rsid w:val="00D364D3"/>
    <w:rsid w:val="00D47D6C"/>
    <w:rsid w:val="00D51C0B"/>
    <w:rsid w:val="00D57E96"/>
    <w:rsid w:val="00D91CE6"/>
    <w:rsid w:val="00D921F1"/>
    <w:rsid w:val="00DB4F41"/>
    <w:rsid w:val="00DB7B5C"/>
    <w:rsid w:val="00DC1068"/>
    <w:rsid w:val="00DC2887"/>
    <w:rsid w:val="00DC2EEE"/>
    <w:rsid w:val="00DE106F"/>
    <w:rsid w:val="00DE67A0"/>
    <w:rsid w:val="00E0032A"/>
    <w:rsid w:val="00E23F93"/>
    <w:rsid w:val="00E25F48"/>
    <w:rsid w:val="00E65352"/>
    <w:rsid w:val="00E8626D"/>
    <w:rsid w:val="00EA68A2"/>
    <w:rsid w:val="00F06F66"/>
    <w:rsid w:val="00F07210"/>
    <w:rsid w:val="00F10053"/>
    <w:rsid w:val="00F35C0D"/>
    <w:rsid w:val="00F82DE6"/>
    <w:rsid w:val="00F9421F"/>
    <w:rsid w:val="00FA683D"/>
    <w:rsid w:val="00FC27D7"/>
    <w:rsid w:val="00FD39FD"/>
    <w:rsid w:val="00FD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B72E0"/>
  <w15:chartTrackingRefBased/>
  <w15:docId w15:val="{2574B450-EC87-41DC-A4D8-59D2F46A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19B"/>
    <w:pPr>
      <w:spacing w:before="60" w:after="20"/>
    </w:pPr>
    <w:rPr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37D55"/>
    <w:pPr>
      <w:tabs>
        <w:tab w:val="left" w:pos="7185"/>
      </w:tabs>
      <w:spacing w:before="200" w:after="0"/>
      <w:ind w:left="450"/>
      <w:outlineLvl w:val="0"/>
    </w:pPr>
    <w:rPr>
      <w:rFonts w:ascii="Tahoma" w:eastAsia="Times New Roman" w:hAnsi="Tahoma"/>
      <w:b/>
      <w:cap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link w:val="LabelChar"/>
    <w:qFormat/>
    <w:rsid w:val="00D32F04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qFormat/>
    <w:rsid w:val="00E25F48"/>
    <w:rPr>
      <w:color w:val="262626"/>
    </w:rPr>
  </w:style>
  <w:style w:type="paragraph" w:customStyle="1" w:styleId="BulletedList">
    <w:name w:val="Bulleted List"/>
    <w:basedOn w:val="Normal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qFormat/>
    <w:rsid w:val="00DC2EEE"/>
    <w:rPr>
      <w:i/>
    </w:rPr>
  </w:style>
  <w:style w:type="paragraph" w:customStyle="1" w:styleId="Secondarylabels">
    <w:name w:val="Secondary labels"/>
    <w:basedOn w:val="Label"/>
    <w:qFormat/>
    <w:rsid w:val="00C22FD2"/>
    <w:pPr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037D55"/>
    <w:rPr>
      <w:rFonts w:ascii="Tahoma" w:eastAsia="Times New Roman" w:hAnsi="Tahoma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841DC8"/>
    <w:pPr>
      <w:spacing w:after="240"/>
      <w:jc w:val="right"/>
    </w:pPr>
    <w:rPr>
      <w:b/>
      <w:sz w:val="28"/>
    </w:rPr>
  </w:style>
  <w:style w:type="character" w:styleId="PlaceholderText">
    <w:name w:val="Placeholder Text"/>
    <w:uiPriority w:val="99"/>
    <w:semiHidden/>
    <w:rsid w:val="00E8626D"/>
    <w:rPr>
      <w:color w:val="808080"/>
    </w:rPr>
  </w:style>
  <w:style w:type="paragraph" w:customStyle="1" w:styleId="Default">
    <w:name w:val="Default"/>
    <w:rsid w:val="00414FB1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ja-JP"/>
    </w:rPr>
  </w:style>
  <w:style w:type="character" w:styleId="BookTitle">
    <w:name w:val="Book Title"/>
    <w:uiPriority w:val="33"/>
    <w:qFormat/>
    <w:rsid w:val="00DE67A0"/>
    <w:rPr>
      <w:b/>
      <w:bCs/>
      <w:smallCaps/>
      <w:spacing w:val="5"/>
    </w:rPr>
  </w:style>
  <w:style w:type="paragraph" w:customStyle="1" w:styleId="CV">
    <w:name w:val="CV"/>
    <w:basedOn w:val="Label"/>
    <w:link w:val="CVChar"/>
    <w:qFormat/>
    <w:rsid w:val="00DE67A0"/>
    <w:rPr>
      <w:rFonts w:ascii="Times New Roman" w:hAnsi="Times New Roman"/>
    </w:rPr>
  </w:style>
  <w:style w:type="paragraph" w:customStyle="1" w:styleId="CV2">
    <w:name w:val="CV2"/>
    <w:basedOn w:val="CV"/>
    <w:link w:val="CV2Char"/>
    <w:qFormat/>
    <w:rsid w:val="00DE67A0"/>
    <w:rPr>
      <w:smallCaps/>
    </w:rPr>
  </w:style>
  <w:style w:type="character" w:customStyle="1" w:styleId="LabelChar">
    <w:name w:val="Label Char"/>
    <w:link w:val="Label"/>
    <w:rsid w:val="00DE67A0"/>
    <w:rPr>
      <w:b/>
      <w:color w:val="262626"/>
      <w:szCs w:val="22"/>
      <w:lang w:val="en-US" w:eastAsia="en-US"/>
    </w:rPr>
  </w:style>
  <w:style w:type="character" w:customStyle="1" w:styleId="CVChar">
    <w:name w:val="CV Char"/>
    <w:link w:val="CV"/>
    <w:rsid w:val="00DE67A0"/>
    <w:rPr>
      <w:rFonts w:ascii="Times New Roman" w:hAnsi="Times New Roman" w:cs="Times New Roman"/>
      <w:b/>
      <w:color w:val="262626"/>
      <w:szCs w:val="22"/>
      <w:lang w:val="en-US" w:eastAsia="en-US"/>
    </w:rPr>
  </w:style>
  <w:style w:type="character" w:customStyle="1" w:styleId="CV2Char">
    <w:name w:val="CV2 Char"/>
    <w:link w:val="CV2"/>
    <w:rsid w:val="00DE67A0"/>
    <w:rPr>
      <w:rFonts w:ascii="Times New Roman" w:hAnsi="Times New Roman" w:cs="Times New Roman"/>
      <w:b/>
      <w:smallCaps/>
      <w:color w:val="262626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9C1FD9"/>
    <w:pPr>
      <w:widowControl w:val="0"/>
      <w:autoSpaceDE w:val="0"/>
      <w:autoSpaceDN w:val="0"/>
      <w:spacing w:before="0" w:after="0"/>
    </w:pPr>
    <w:rPr>
      <w:rFonts w:ascii="Times New Roman" w:eastAsia="Times New Roman" w:hAnsi="Times New Roman"/>
      <w:sz w:val="22"/>
    </w:rPr>
  </w:style>
  <w:style w:type="character" w:customStyle="1" w:styleId="BodyTextChar">
    <w:name w:val="Body Text Char"/>
    <w:link w:val="BodyText"/>
    <w:uiPriority w:val="1"/>
    <w:rsid w:val="009C1FD9"/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1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eda\AppData\Roaming\Microsoft\Templates\Job%20description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EFA20-29EC-46AC-A930-BBF4ECD2BE95}"/>
      </w:docPartPr>
      <w:docPartBody>
        <w:p w:rsidR="009B5E85" w:rsidRDefault="00B66F8C">
          <w:r w:rsidRPr="00EA5D5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FB9FB-0D69-43FE-B084-2D31B2C7F0DF}"/>
      </w:docPartPr>
      <w:docPartBody>
        <w:p w:rsidR="00377F64" w:rsidRDefault="00377F64">
          <w:r w:rsidRPr="00AB0B5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8C"/>
    <w:rsid w:val="00155AD2"/>
    <w:rsid w:val="00377F64"/>
    <w:rsid w:val="00493090"/>
    <w:rsid w:val="00822390"/>
    <w:rsid w:val="0082255C"/>
    <w:rsid w:val="00897864"/>
    <w:rsid w:val="008C35D7"/>
    <w:rsid w:val="009B5E85"/>
    <w:rsid w:val="00A60AB6"/>
    <w:rsid w:val="00B66F8C"/>
    <w:rsid w:val="00CD7A46"/>
    <w:rsid w:val="00EC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377F6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0FBD3-3F86-4E9B-BD30-DAAC91260F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45b120-b126-47e8-97fd-52695d22da3c}" enabled="1" method="Privileged" siteId="{3f478d65-1b9b-4caa-a123-7430e9bf86b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8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Ikeda, Yoshihiro</dc:creator>
  <cp:keywords/>
  <cp:lastModifiedBy>Qehaja, Luan</cp:lastModifiedBy>
  <cp:revision>8</cp:revision>
  <cp:lastPrinted>1901-01-01T00:00:00Z</cp:lastPrinted>
  <dcterms:created xsi:type="dcterms:W3CDTF">2026-02-10T12:48:00Z</dcterms:created>
  <dcterms:modified xsi:type="dcterms:W3CDTF">2026-03-23T14:36:00Z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TC103571741033</vt:lpwstr>
  </property>
  <property fmtid="{D5CDD505-2E9C-101B-9397-08002B2CF9AE}" pid="3" name="MSIP_Label_0445b120-b126-47e8-97fd-52695d22da3c_Enabled">
    <vt:lpwstr>true</vt:lpwstr>
  </property>
  <property fmtid="{D5CDD505-2E9C-101B-9397-08002B2CF9AE}" pid="4" name="MSIP_Label_0445b120-b126-47e8-97fd-52695d22da3c_SetDate">
    <vt:lpwstr>2026-02-10T08:38:26Z</vt:lpwstr>
  </property>
  <property fmtid="{D5CDD505-2E9C-101B-9397-08002B2CF9AE}" pid="5" name="MSIP_Label_0445b120-b126-47e8-97fd-52695d22da3c_Method">
    <vt:lpwstr>Privileged</vt:lpwstr>
  </property>
  <property fmtid="{D5CDD505-2E9C-101B-9397-08002B2CF9AE}" pid="6" name="MSIP_Label_0445b120-b126-47e8-97fd-52695d22da3c_Name">
    <vt:lpwstr>UNCLASSIFIED</vt:lpwstr>
  </property>
  <property fmtid="{D5CDD505-2E9C-101B-9397-08002B2CF9AE}" pid="7" name="MSIP_Label_0445b120-b126-47e8-97fd-52695d22da3c_SiteId">
    <vt:lpwstr>3f478d65-1b9b-4caa-a123-7430e9bf86b3</vt:lpwstr>
  </property>
  <property fmtid="{D5CDD505-2E9C-101B-9397-08002B2CF9AE}" pid="8" name="MSIP_Label_0445b120-b126-47e8-97fd-52695d22da3c_ActionId">
    <vt:lpwstr>fc620add-cbd3-44ec-988d-4b69f9cc554a</vt:lpwstr>
  </property>
  <property fmtid="{D5CDD505-2E9C-101B-9397-08002B2CF9AE}" pid="9" name="MSIP_Label_0445b120-b126-47e8-97fd-52695d22da3c_ContentBits">
    <vt:lpwstr>0</vt:lpwstr>
  </property>
  <property fmtid="{D5CDD505-2E9C-101B-9397-08002B2CF9AE}" pid="10" name="MSIP_Label_0445b120-b126-47e8-97fd-52695d22da3c_Tag">
    <vt:lpwstr>10, 0, 1, 1</vt:lpwstr>
  </property>
</Properties>
</file>