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/>
          <w:b/>
          <w:bCs/>
          <w:sz w:val="28"/>
          <w:szCs w:val="28"/>
          <w:lang w:val="fr-FR"/>
        </w:rPr>
        <w:id w:val="-31199484"/>
        <w:placeholder>
          <w:docPart w:val="DefaultPlaceholder_-1854013440"/>
        </w:placeholder>
      </w:sdtPr>
      <w:sdtContent>
        <w:p w14:paraId="5893A5F8" w14:textId="077D7C06" w:rsidR="00604E84" w:rsidRPr="00F4056E" w:rsidRDefault="00F4056E" w:rsidP="00604E84">
          <w:pPr>
            <w:rPr>
              <w:rFonts w:ascii="Times New Roman" w:hAnsi="Times New Roman"/>
              <w:b/>
              <w:bCs/>
              <w:sz w:val="28"/>
              <w:szCs w:val="28"/>
              <w:lang w:val="fr-FR"/>
            </w:rPr>
          </w:pPr>
          <w:r w:rsidRPr="004E2600">
            <w:rPr>
              <w:rFonts w:ascii="Times New Roman" w:hAnsi="Times New Roman"/>
              <w:b/>
              <w:bCs/>
              <w:sz w:val="28"/>
              <w:szCs w:val="28"/>
              <w:lang w:val="fr-FR"/>
            </w:rPr>
            <w:t xml:space="preserve">Nom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fr-FR"/>
            </w:rPr>
            <w:t>d</w:t>
          </w:r>
          <w:r w:rsidRPr="004E2600">
            <w:rPr>
              <w:rFonts w:ascii="Times New Roman" w:hAnsi="Times New Roman"/>
              <w:b/>
              <w:bCs/>
              <w:sz w:val="28"/>
              <w:szCs w:val="28"/>
              <w:lang w:val="fr-FR"/>
            </w:rPr>
            <w:t>e Famille, Prénom (État)</w:t>
          </w:r>
        </w:p>
      </w:sdtContent>
    </w:sdt>
    <w:p w14:paraId="3352FD40" w14:textId="77777777" w:rsidR="00604E84" w:rsidRPr="00F4056E" w:rsidRDefault="00604E84" w:rsidP="00604E84">
      <w:pPr>
        <w:pStyle w:val="BodyText"/>
        <w:spacing w:before="17"/>
        <w:rPr>
          <w:b/>
          <w:sz w:val="20"/>
          <w:lang w:val="fr-FR"/>
        </w:rPr>
      </w:pPr>
    </w:p>
    <w:p w14:paraId="11CA5825" w14:textId="77777777" w:rsidR="00604E84" w:rsidRPr="009C1FD9" w:rsidRDefault="00604E84" w:rsidP="00604E84">
      <w:pPr>
        <w:ind w:right="419"/>
        <w:jc w:val="right"/>
        <w:rPr>
          <w:rFonts w:ascii="Times New Roman" w:hAnsi="Times New Roman"/>
        </w:rPr>
      </w:pPr>
      <w:r w:rsidRPr="009C1FD9">
        <w:rPr>
          <w:rFonts w:ascii="Times New Roman" w:hAnsi="Times New Roman"/>
        </w:rPr>
        <w:t>[original:</w:t>
      </w:r>
      <w:r w:rsidRPr="009C1FD9">
        <w:rPr>
          <w:rFonts w:ascii="Times New Roman" w:hAnsi="Times New Roman"/>
          <w:spacing w:val="-6"/>
        </w:rPr>
        <w:t xml:space="preserve"> </w:t>
      </w:r>
      <w:r w:rsidRPr="004E2600">
        <w:rPr>
          <w:rFonts w:ascii="Times New Roman" w:hAnsi="Times New Roman"/>
          <w:spacing w:val="-2"/>
        </w:rPr>
        <w:t>Français</w:t>
      </w:r>
      <w:r w:rsidRPr="009C1FD9">
        <w:rPr>
          <w:rFonts w:ascii="Times New Roman" w:hAnsi="Times New Roman"/>
          <w:spacing w:val="-2"/>
        </w:rPr>
        <w:t>]</w:t>
      </w:r>
    </w:p>
    <w:p w14:paraId="405EEB7F" w14:textId="1AA43964" w:rsidR="00664018" w:rsidRDefault="00604E84" w:rsidP="00604E84">
      <w:pPr>
        <w:rPr>
          <w:rFonts w:ascii="Times New Roman" w:hAnsi="Times New Roman"/>
          <w:b/>
          <w:bCs/>
          <w:spacing w:val="-2"/>
          <w:sz w:val="24"/>
          <w:szCs w:val="24"/>
        </w:rPr>
      </w:pPr>
      <w:r w:rsidRPr="00604E84">
        <w:rPr>
          <w:rFonts w:ascii="Times New Roman" w:hAnsi="Times New Roman"/>
          <w:b/>
          <w:bCs/>
          <w:sz w:val="24"/>
          <w:szCs w:val="24"/>
        </w:rPr>
        <w:t>Curriculum</w:t>
      </w:r>
      <w:r w:rsidRPr="00604E84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604E84">
        <w:rPr>
          <w:rFonts w:ascii="Times New Roman" w:hAnsi="Times New Roman"/>
          <w:b/>
          <w:bCs/>
          <w:spacing w:val="-2"/>
          <w:sz w:val="24"/>
          <w:szCs w:val="24"/>
        </w:rPr>
        <w:t>vitae</w:t>
      </w:r>
    </w:p>
    <w:p w14:paraId="44B7D0C7" w14:textId="77777777" w:rsidR="00604E84" w:rsidRPr="00604E84" w:rsidRDefault="00604E84" w:rsidP="00604E84">
      <w:pPr>
        <w:rPr>
          <w:rFonts w:ascii="Times New Roman" w:hAnsi="Times New Roman"/>
          <w:b/>
          <w:bCs/>
          <w:sz w:val="21"/>
          <w:szCs w:val="21"/>
          <w:lang w:val="en-GB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827"/>
        <w:gridCol w:w="3828"/>
      </w:tblGrid>
      <w:tr w:rsidR="00604E84" w:rsidRPr="00176021" w14:paraId="7A6D2ADB" w14:textId="77777777" w:rsidTr="005C4D17">
        <w:trPr>
          <w:trHeight w:val="541"/>
        </w:trPr>
        <w:tc>
          <w:tcPr>
            <w:tcW w:w="1951" w:type="dxa"/>
            <w:shd w:val="clear" w:color="auto" w:fill="BFBFBF"/>
          </w:tcPr>
          <w:p w14:paraId="32CFDD97" w14:textId="77777777" w:rsidR="00604E84" w:rsidRPr="00176021" w:rsidRDefault="00604E84" w:rsidP="005C4D17">
            <w:pPr>
              <w:pStyle w:val="CV2"/>
              <w:rPr>
                <w:rStyle w:val="BookTitle"/>
                <w:b/>
                <w:bCs w:val="0"/>
                <w:smallCaps/>
                <w:spacing w:val="0"/>
                <w:sz w:val="21"/>
                <w:szCs w:val="21"/>
                <w:lang w:val="fr-MA"/>
              </w:rPr>
            </w:pPr>
            <w:r w:rsidRPr="00176021">
              <w:rPr>
                <w:rStyle w:val="BookTitle"/>
                <w:b/>
                <w:bCs w:val="0"/>
                <w:smallCaps/>
                <w:spacing w:val="0"/>
                <w:sz w:val="21"/>
                <w:szCs w:val="21"/>
                <w:lang w:val="fr-MA"/>
              </w:rPr>
              <w:t xml:space="preserve">Nom de famille : </w:t>
            </w:r>
          </w:p>
        </w:tc>
        <w:bookmarkStart w:id="0" w:name="Text1"/>
        <w:tc>
          <w:tcPr>
            <w:tcW w:w="7655" w:type="dxa"/>
            <w:gridSpan w:val="2"/>
          </w:tcPr>
          <w:p w14:paraId="6B74C9C3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FORMTEXT </w:instrTex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  <w:bookmarkEnd w:id="0"/>
          </w:p>
        </w:tc>
      </w:tr>
      <w:tr w:rsidR="00604E84" w:rsidRPr="00176021" w14:paraId="5BD21FAB" w14:textId="77777777" w:rsidTr="005C4D17">
        <w:trPr>
          <w:trHeight w:val="548"/>
        </w:trPr>
        <w:tc>
          <w:tcPr>
            <w:tcW w:w="1951" w:type="dxa"/>
            <w:shd w:val="clear" w:color="auto" w:fill="BFBFBF"/>
          </w:tcPr>
          <w:p w14:paraId="49121EDA" w14:textId="77777777" w:rsidR="00604E84" w:rsidRPr="00BB7887" w:rsidRDefault="00604E84" w:rsidP="005C4D17">
            <w:pPr>
              <w:pStyle w:val="CV2"/>
              <w:rPr>
                <w:sz w:val="21"/>
                <w:szCs w:val="21"/>
                <w:lang w:val="en-GB"/>
              </w:rPr>
            </w:pPr>
            <w:r w:rsidRPr="00BB7887">
              <w:rPr>
                <w:rStyle w:val="hps"/>
                <w:lang w:val="en-GB"/>
              </w:rPr>
              <w:t>P</w:t>
            </w:r>
            <w:r w:rsidRPr="00BB7887">
              <w:rPr>
                <w:sz w:val="21"/>
                <w:szCs w:val="21"/>
                <w:lang w:val="en-GB"/>
              </w:rPr>
              <w:t>rénom</w:t>
            </w:r>
            <w:r w:rsidRPr="00BB7887">
              <w:rPr>
                <w:rStyle w:val="hps"/>
                <w:lang w:val="en-GB"/>
              </w:rPr>
              <w:t xml:space="preserve"> </w:t>
            </w:r>
            <w:r w:rsidRPr="00BB7887">
              <w:rPr>
                <w:sz w:val="21"/>
                <w:szCs w:val="21"/>
                <w:lang w:val="en-GB"/>
              </w:rPr>
              <w:t xml:space="preserve">: </w:t>
            </w:r>
          </w:p>
        </w:tc>
        <w:bookmarkStart w:id="1" w:name="Text2"/>
        <w:tc>
          <w:tcPr>
            <w:tcW w:w="7655" w:type="dxa"/>
            <w:gridSpan w:val="2"/>
          </w:tcPr>
          <w:p w14:paraId="57365E72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FORMTEXT </w:instrTex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  <w:bookmarkEnd w:id="1"/>
          </w:p>
        </w:tc>
      </w:tr>
      <w:tr w:rsidR="00604E84" w:rsidRPr="00176021" w14:paraId="1CE4FA0F" w14:textId="77777777" w:rsidTr="005C4D17">
        <w:trPr>
          <w:trHeight w:val="570"/>
        </w:trPr>
        <w:tc>
          <w:tcPr>
            <w:tcW w:w="1951" w:type="dxa"/>
            <w:shd w:val="clear" w:color="auto" w:fill="BFBFBF"/>
          </w:tcPr>
          <w:p w14:paraId="2715BE50" w14:textId="77777777" w:rsidR="00604E84" w:rsidRPr="00176021" w:rsidRDefault="00604E84" w:rsidP="005C4D17">
            <w:pPr>
              <w:pStyle w:val="CV2"/>
              <w:rPr>
                <w:sz w:val="21"/>
                <w:szCs w:val="21"/>
                <w:lang w:val="fr-MA"/>
              </w:rPr>
            </w:pPr>
            <w:r w:rsidRPr="00BB7887">
              <w:rPr>
                <w:sz w:val="21"/>
                <w:szCs w:val="21"/>
                <w:lang w:val="en-GB"/>
              </w:rPr>
              <w:t>Deuxième prénom</w:t>
            </w:r>
            <w:r w:rsidRPr="00176021">
              <w:rPr>
                <w:sz w:val="21"/>
                <w:szCs w:val="21"/>
                <w:lang w:val="fr-MA"/>
              </w:rPr>
              <w:t xml:space="preserve"> :</w:t>
            </w:r>
          </w:p>
        </w:tc>
        <w:tc>
          <w:tcPr>
            <w:tcW w:w="7655" w:type="dxa"/>
            <w:gridSpan w:val="2"/>
          </w:tcPr>
          <w:p w14:paraId="0832B8B7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FORMTEXT </w:instrTex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</w:p>
        </w:tc>
      </w:tr>
      <w:tr w:rsidR="00604E84" w:rsidRPr="00176021" w14:paraId="7FA5410F" w14:textId="77777777" w:rsidTr="005C4D17">
        <w:trPr>
          <w:trHeight w:val="570"/>
        </w:trPr>
        <w:tc>
          <w:tcPr>
            <w:tcW w:w="1951" w:type="dxa"/>
            <w:shd w:val="clear" w:color="auto" w:fill="BFBFBF"/>
          </w:tcPr>
          <w:p w14:paraId="1759C00F" w14:textId="77777777" w:rsidR="00604E84" w:rsidRPr="00176021" w:rsidRDefault="00604E84" w:rsidP="005C4D17">
            <w:pPr>
              <w:pStyle w:val="CV2"/>
              <w:rPr>
                <w:sz w:val="21"/>
                <w:szCs w:val="21"/>
                <w:lang w:val="fr-MA"/>
              </w:rPr>
            </w:pPr>
            <w:r w:rsidRPr="00176021">
              <w:rPr>
                <w:sz w:val="21"/>
                <w:szCs w:val="21"/>
                <w:lang w:val="fr-MA"/>
              </w:rPr>
              <w:t>Sexe :</w:t>
            </w:r>
          </w:p>
        </w:tc>
        <w:bookmarkStart w:id="2" w:name="Dropdown1"/>
        <w:tc>
          <w:tcPr>
            <w:tcW w:w="7655" w:type="dxa"/>
            <w:gridSpan w:val="2"/>
          </w:tcPr>
          <w:p w14:paraId="6929B22C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Veuillez sélectionner&gt;&gt;"/>
                    <w:listEntry w:val="Homme"/>
                    <w:listEntry w:val="Femme"/>
                  </w:ddLis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FORMDROPDOWN </w:instrText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  <w:bookmarkEnd w:id="2"/>
          </w:p>
        </w:tc>
      </w:tr>
      <w:tr w:rsidR="00604E84" w:rsidRPr="00176021" w14:paraId="0C37335F" w14:textId="77777777" w:rsidTr="005C4D17">
        <w:trPr>
          <w:trHeight w:val="570"/>
        </w:trPr>
        <w:tc>
          <w:tcPr>
            <w:tcW w:w="1951" w:type="dxa"/>
            <w:shd w:val="clear" w:color="auto" w:fill="BFBFBF"/>
          </w:tcPr>
          <w:p w14:paraId="01BDDF0E" w14:textId="77777777" w:rsidR="00604E84" w:rsidRPr="00176021" w:rsidRDefault="00604E84" w:rsidP="005C4D17">
            <w:pPr>
              <w:pStyle w:val="CV2"/>
              <w:rPr>
                <w:sz w:val="21"/>
                <w:szCs w:val="21"/>
                <w:lang w:val="fr-MA"/>
              </w:rPr>
            </w:pPr>
            <w:r w:rsidRPr="00176021">
              <w:rPr>
                <w:sz w:val="21"/>
                <w:szCs w:val="21"/>
                <w:lang w:val="fr-MA"/>
              </w:rPr>
              <w:t xml:space="preserve">Date de naissance : </w:t>
            </w:r>
          </w:p>
        </w:tc>
        <w:tc>
          <w:tcPr>
            <w:tcW w:w="7655" w:type="dxa"/>
            <w:gridSpan w:val="2"/>
          </w:tcPr>
          <w:p w14:paraId="6C22C046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FORMTEXT </w:instrTex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</w:p>
        </w:tc>
      </w:tr>
      <w:tr w:rsidR="00604E84" w:rsidRPr="00176021" w14:paraId="08CE7A50" w14:textId="77777777" w:rsidTr="005C4D17">
        <w:tc>
          <w:tcPr>
            <w:tcW w:w="1951" w:type="dxa"/>
            <w:shd w:val="clear" w:color="auto" w:fill="BFBFBF"/>
          </w:tcPr>
          <w:p w14:paraId="3CBA8A52" w14:textId="77777777" w:rsidR="00604E84" w:rsidRPr="00176021" w:rsidRDefault="00604E84" w:rsidP="005C4D17">
            <w:pPr>
              <w:pStyle w:val="CV2"/>
              <w:rPr>
                <w:sz w:val="21"/>
                <w:szCs w:val="21"/>
                <w:lang w:val="fr-MA"/>
              </w:rPr>
            </w:pPr>
            <w:r w:rsidRPr="00BB7887">
              <w:rPr>
                <w:sz w:val="21"/>
                <w:szCs w:val="21"/>
                <w:lang w:val="en-GB"/>
              </w:rPr>
              <w:t>Nationalité</w:t>
            </w:r>
            <w:r w:rsidRPr="00176021">
              <w:rPr>
                <w:sz w:val="21"/>
                <w:szCs w:val="21"/>
                <w:lang w:val="fr-MA"/>
              </w:rPr>
              <w:t xml:space="preserve"> :</w:t>
            </w:r>
          </w:p>
        </w:tc>
        <w:tc>
          <w:tcPr>
            <w:tcW w:w="7655" w:type="dxa"/>
            <w:gridSpan w:val="2"/>
          </w:tcPr>
          <w:p w14:paraId="5B593837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FORMTEXT </w:instrTex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  <w:bookmarkEnd w:id="3"/>
          </w:p>
        </w:tc>
      </w:tr>
      <w:tr w:rsidR="00604E84" w:rsidRPr="00176021" w14:paraId="1963572B" w14:textId="77777777" w:rsidTr="005C4D17">
        <w:tc>
          <w:tcPr>
            <w:tcW w:w="1951" w:type="dxa"/>
            <w:shd w:val="clear" w:color="auto" w:fill="BFBFBF"/>
          </w:tcPr>
          <w:p w14:paraId="74370ADA" w14:textId="77777777" w:rsidR="00604E84" w:rsidRPr="00176021" w:rsidRDefault="00604E84" w:rsidP="005C4D17">
            <w:pPr>
              <w:pStyle w:val="CV2"/>
              <w:rPr>
                <w:sz w:val="21"/>
                <w:szCs w:val="21"/>
                <w:lang w:val="fr-MA"/>
              </w:rPr>
            </w:pPr>
            <w:r w:rsidRPr="00176021">
              <w:rPr>
                <w:sz w:val="21"/>
                <w:szCs w:val="21"/>
                <w:lang w:val="fr-MA"/>
              </w:rPr>
              <w:t>Critères régionaux :</w:t>
            </w:r>
          </w:p>
        </w:tc>
        <w:bookmarkStart w:id="4" w:name="Dropdown3"/>
        <w:tc>
          <w:tcPr>
            <w:tcW w:w="7655" w:type="dxa"/>
            <w:gridSpan w:val="2"/>
          </w:tcPr>
          <w:p w14:paraId="7EA84B72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Veuillez sélectionner le groupe&gt;&gt;"/>
                    <w:listEntry w:val="Afrique"/>
                    <w:listEntry w:val="Asie - Pacifique"/>
                    <w:listEntry w:val="Europe orientale"/>
                    <w:listEntry w:val="Amérique latine et des Caraïbes"/>
                    <w:listEntry w:val="Europe occidentale et autres États"/>
                  </w:ddLis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FORMDROPDOWN </w:instrText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  <w:bookmarkEnd w:id="4"/>
          </w:p>
        </w:tc>
      </w:tr>
      <w:tr w:rsidR="00604E84" w:rsidRPr="00176021" w14:paraId="73DC6378" w14:textId="77777777" w:rsidTr="005C4D17">
        <w:tc>
          <w:tcPr>
            <w:tcW w:w="1951" w:type="dxa"/>
            <w:shd w:val="clear" w:color="auto" w:fill="BFBFBF"/>
          </w:tcPr>
          <w:p w14:paraId="1313BEC0" w14:textId="77777777" w:rsidR="00604E84" w:rsidRPr="00144AF3" w:rsidRDefault="00604E84" w:rsidP="005C4D17">
            <w:pPr>
              <w:pStyle w:val="CV2"/>
              <w:rPr>
                <w:sz w:val="21"/>
                <w:szCs w:val="21"/>
                <w:lang w:val="fr-FR"/>
              </w:rPr>
            </w:pPr>
            <w:r w:rsidRPr="00144AF3">
              <w:rPr>
                <w:sz w:val="21"/>
                <w:szCs w:val="21"/>
                <w:lang w:val="fr-FR"/>
              </w:rPr>
              <w:t xml:space="preserve">Seconde nationalité : </w:t>
            </w:r>
            <w:r w:rsidRPr="00144AF3">
              <w:rPr>
                <w:sz w:val="21"/>
                <w:szCs w:val="21"/>
                <w:lang w:val="fr-FR"/>
              </w:rPr>
              <w:br/>
              <w:t>(le cas échéant)</w:t>
            </w:r>
          </w:p>
        </w:tc>
        <w:tc>
          <w:tcPr>
            <w:tcW w:w="7655" w:type="dxa"/>
            <w:gridSpan w:val="2"/>
          </w:tcPr>
          <w:p w14:paraId="77899314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FORMTEXT </w:instrTex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</w:p>
        </w:tc>
      </w:tr>
      <w:tr w:rsidR="00604E84" w:rsidRPr="00176021" w14:paraId="48CDBD98" w14:textId="77777777" w:rsidTr="005C4D17">
        <w:tc>
          <w:tcPr>
            <w:tcW w:w="1951" w:type="dxa"/>
            <w:shd w:val="clear" w:color="auto" w:fill="BFBFBF"/>
          </w:tcPr>
          <w:p w14:paraId="68E0E083" w14:textId="77777777" w:rsidR="00604E84" w:rsidRPr="00176021" w:rsidRDefault="00604E84" w:rsidP="005C4D17">
            <w:pPr>
              <w:pStyle w:val="CV2"/>
              <w:rPr>
                <w:sz w:val="21"/>
                <w:szCs w:val="21"/>
                <w:lang w:val="fr-MA"/>
              </w:rPr>
            </w:pPr>
            <w:r w:rsidRPr="00176021">
              <w:rPr>
                <w:sz w:val="21"/>
                <w:szCs w:val="21"/>
                <w:lang w:val="fr-MA"/>
              </w:rPr>
              <w:t>État civil :</w:t>
            </w:r>
          </w:p>
        </w:tc>
        <w:tc>
          <w:tcPr>
            <w:tcW w:w="7655" w:type="dxa"/>
            <w:gridSpan w:val="2"/>
          </w:tcPr>
          <w:p w14:paraId="1611ED6A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FORMTEXT </w:instrTex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</w:p>
        </w:tc>
      </w:tr>
      <w:tr w:rsidR="00604E84" w:rsidRPr="00176021" w14:paraId="7FBB9E0F" w14:textId="77777777" w:rsidTr="005C4D17">
        <w:tc>
          <w:tcPr>
            <w:tcW w:w="1951" w:type="dxa"/>
            <w:shd w:val="clear" w:color="auto" w:fill="BFBFBF"/>
          </w:tcPr>
          <w:p w14:paraId="17EF5201" w14:textId="77777777" w:rsidR="00604E84" w:rsidRPr="00176021" w:rsidRDefault="00604E84" w:rsidP="005C4D17">
            <w:pPr>
              <w:pStyle w:val="CV2"/>
              <w:rPr>
                <w:sz w:val="21"/>
                <w:szCs w:val="21"/>
                <w:lang w:val="fr-MA"/>
              </w:rPr>
            </w:pPr>
            <w:r w:rsidRPr="00176021">
              <w:rPr>
                <w:sz w:val="21"/>
                <w:szCs w:val="21"/>
                <w:lang w:val="fr-MA"/>
              </w:rPr>
              <w:t>Liste A/Liste B :</w:t>
            </w:r>
          </w:p>
        </w:tc>
        <w:bookmarkStart w:id="5" w:name="Dropdown2"/>
        <w:tc>
          <w:tcPr>
            <w:tcW w:w="7655" w:type="dxa"/>
            <w:gridSpan w:val="2"/>
          </w:tcPr>
          <w:p w14:paraId="5329A569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Veuillez sélectionner&gt;&gt;"/>
                    <w:listEntry w:val="Liste A"/>
                    <w:listEntry w:val="Liste B"/>
                  </w:ddLis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FORMDROPDOWN </w:instrText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  <w:bookmarkEnd w:id="5"/>
          </w:p>
        </w:tc>
      </w:tr>
      <w:tr w:rsidR="00604E84" w:rsidRPr="00176021" w14:paraId="5FD5FCB7" w14:textId="77777777" w:rsidTr="005C4D17">
        <w:tc>
          <w:tcPr>
            <w:tcW w:w="1951" w:type="dxa"/>
            <w:shd w:val="clear" w:color="auto" w:fill="BFBFBF"/>
          </w:tcPr>
          <w:p w14:paraId="5BAB9B63" w14:textId="77777777" w:rsidR="00604E84" w:rsidRPr="00176021" w:rsidRDefault="00604E84" w:rsidP="005C4D17">
            <w:pPr>
              <w:pStyle w:val="CV2"/>
              <w:rPr>
                <w:sz w:val="21"/>
                <w:szCs w:val="21"/>
                <w:lang w:val="fr-MA"/>
              </w:rPr>
            </w:pPr>
            <w:r w:rsidRPr="00176021">
              <w:rPr>
                <w:sz w:val="21"/>
                <w:szCs w:val="21"/>
                <w:lang w:val="fr-MA"/>
              </w:rPr>
              <w:t xml:space="preserve">Langues </w:t>
            </w:r>
          </w:p>
        </w:tc>
        <w:tc>
          <w:tcPr>
            <w:tcW w:w="7655" w:type="dxa"/>
            <w:gridSpan w:val="2"/>
          </w:tcPr>
          <w:p w14:paraId="6174FB35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b/>
                <w:bCs/>
                <w:sz w:val="21"/>
                <w:szCs w:val="21"/>
                <w:lang w:val="fr-MA"/>
              </w:rPr>
              <w:t xml:space="preserve">Langue maternelle : </w:t>
            </w:r>
            <w:r w:rsidRPr="002E40A0">
              <w:rPr>
                <w:rFonts w:ascii="Times New Roman" w:hAnsi="Times New Roman"/>
                <w:b/>
                <w:bCs/>
                <w:sz w:val="21"/>
                <w:szCs w:val="21"/>
                <w:lang w:val="fr-MA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 w:rsidRPr="002E40A0">
              <w:rPr>
                <w:rFonts w:ascii="Times New Roman" w:hAnsi="Times New Roman"/>
                <w:b/>
                <w:bCs/>
                <w:sz w:val="21"/>
                <w:szCs w:val="21"/>
                <w:lang w:val="fr-MA"/>
              </w:rPr>
              <w:instrText xml:space="preserve"> FORMTEXT </w:instrText>
            </w:r>
            <w:r w:rsidRPr="002E40A0">
              <w:rPr>
                <w:rFonts w:ascii="Times New Roman" w:hAnsi="Times New Roman"/>
                <w:b/>
                <w:bCs/>
                <w:sz w:val="21"/>
                <w:szCs w:val="21"/>
                <w:lang w:val="fr-MA"/>
              </w:rPr>
            </w:r>
            <w:r w:rsidRPr="002E40A0">
              <w:rPr>
                <w:rFonts w:ascii="Times New Roman" w:hAnsi="Times New Roman"/>
                <w:b/>
                <w:bCs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b/>
                <w:bCs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b/>
                <w:bCs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b/>
                <w:bCs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b/>
                <w:bCs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b/>
                <w:bCs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b/>
                <w:bCs/>
                <w:sz w:val="21"/>
                <w:szCs w:val="21"/>
                <w:lang w:val="fr-MA"/>
              </w:rPr>
              <w:fldChar w:fldCharType="end"/>
            </w:r>
            <w:bookmarkEnd w:id="6"/>
          </w:p>
        </w:tc>
      </w:tr>
      <w:tr w:rsidR="00604E84" w:rsidRPr="00176021" w14:paraId="6CA29634" w14:textId="77777777" w:rsidTr="005C4D17">
        <w:tc>
          <w:tcPr>
            <w:tcW w:w="1951" w:type="dxa"/>
            <w:shd w:val="clear" w:color="auto" w:fill="BFBFBF"/>
          </w:tcPr>
          <w:p w14:paraId="2F4CD7DE" w14:textId="77777777" w:rsidR="00604E84" w:rsidRPr="00176021" w:rsidRDefault="00604E84" w:rsidP="005C4D17">
            <w:pPr>
              <w:pStyle w:val="CV2"/>
              <w:numPr>
                <w:ilvl w:val="0"/>
                <w:numId w:val="4"/>
              </w:numPr>
              <w:rPr>
                <w:sz w:val="21"/>
                <w:szCs w:val="21"/>
                <w:lang w:val="fr-MA"/>
              </w:rPr>
            </w:pPr>
            <w:r w:rsidRPr="00176021">
              <w:rPr>
                <w:sz w:val="21"/>
                <w:szCs w:val="21"/>
                <w:lang w:val="fr-MA"/>
              </w:rPr>
              <w:t>Anglais</w:t>
            </w:r>
          </w:p>
        </w:tc>
        <w:tc>
          <w:tcPr>
            <w:tcW w:w="3827" w:type="dxa"/>
          </w:tcPr>
          <w:p w14:paraId="32021BE4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bookmarkStart w:id="7" w:name="Dropdown4"/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(à l’écrit) </w:t>
            </w:r>
            <w:bookmarkEnd w:id="7"/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euillez sélectionner&gt;&gt;"/>
                    <w:listEntry w:val="Débutant"/>
                    <w:listEntry w:val="Intermédiaire"/>
                    <w:listEntry w:val="Confirmé"/>
                  </w:ddLis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FORMDROPDOWN </w:instrText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     </w:t>
            </w:r>
          </w:p>
        </w:tc>
        <w:tc>
          <w:tcPr>
            <w:tcW w:w="3828" w:type="dxa"/>
          </w:tcPr>
          <w:p w14:paraId="15F4D52B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  (à l’oral) 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euillez sélectionner&gt;&gt;"/>
                    <w:listEntry w:val="Débutant"/>
                    <w:listEntry w:val="Intermédiaire"/>
                    <w:listEntry w:val="Confirmé"/>
                  </w:ddLis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FORMDROPDOWN </w:instrText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</w:p>
        </w:tc>
      </w:tr>
      <w:tr w:rsidR="00604E84" w:rsidRPr="00176021" w14:paraId="5BF32255" w14:textId="77777777" w:rsidTr="005C4D17">
        <w:tc>
          <w:tcPr>
            <w:tcW w:w="1951" w:type="dxa"/>
            <w:tcBorders>
              <w:bottom w:val="single" w:sz="4" w:space="0" w:color="000000"/>
            </w:tcBorders>
            <w:shd w:val="clear" w:color="auto" w:fill="BFBFBF"/>
          </w:tcPr>
          <w:p w14:paraId="346942F3" w14:textId="77777777" w:rsidR="00604E84" w:rsidRPr="00176021" w:rsidRDefault="00604E84" w:rsidP="005C4D17">
            <w:pPr>
              <w:pStyle w:val="CV2"/>
              <w:numPr>
                <w:ilvl w:val="0"/>
                <w:numId w:val="4"/>
              </w:numPr>
              <w:rPr>
                <w:sz w:val="21"/>
                <w:szCs w:val="21"/>
                <w:lang w:val="fr-MA"/>
              </w:rPr>
            </w:pPr>
            <w:r w:rsidRPr="00176021">
              <w:rPr>
                <w:sz w:val="21"/>
                <w:szCs w:val="21"/>
                <w:lang w:val="fr-MA"/>
              </w:rPr>
              <w:t xml:space="preserve">Français 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453A3A12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(à l’écrit) 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euillez sélectionner&gt;&gt;"/>
                    <w:listEntry w:val="Débutant"/>
                    <w:listEntry w:val="Intermédiaire"/>
                    <w:listEntry w:val="Confirmé"/>
                  </w:ddLis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FORMDROPDOWN </w:instrText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     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65D29D8D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  (à l’oral) 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euillez sélectionner&gt;&gt;"/>
                    <w:listEntry w:val="Débutant"/>
                    <w:listEntry w:val="Intermédiaire"/>
                    <w:listEntry w:val="Confirmé"/>
                  </w:ddLis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FORMDROPDOWN </w:instrText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</w:p>
        </w:tc>
      </w:tr>
      <w:tr w:rsidR="00604E84" w:rsidRPr="00176021" w14:paraId="7830F0D5" w14:textId="77777777" w:rsidTr="005C4D17">
        <w:tc>
          <w:tcPr>
            <w:tcW w:w="1951" w:type="dxa"/>
            <w:tcBorders>
              <w:bottom w:val="single" w:sz="4" w:space="0" w:color="000000"/>
            </w:tcBorders>
            <w:shd w:val="clear" w:color="auto" w:fill="BFBFBF"/>
          </w:tcPr>
          <w:p w14:paraId="1978F73D" w14:textId="77777777" w:rsidR="00604E84" w:rsidRPr="00176021" w:rsidRDefault="00604E84" w:rsidP="005C4D17">
            <w:pPr>
              <w:pStyle w:val="CV2"/>
              <w:numPr>
                <w:ilvl w:val="0"/>
                <w:numId w:val="4"/>
              </w:numPr>
              <w:rPr>
                <w:sz w:val="21"/>
                <w:szCs w:val="21"/>
                <w:lang w:val="fr-MA"/>
              </w:rPr>
            </w:pPr>
            <w:r w:rsidRPr="00176021">
              <w:rPr>
                <w:b w:val="0"/>
                <w:bCs/>
                <w:sz w:val="21"/>
                <w:szCs w:val="21"/>
                <w:lang w:val="fr-MA"/>
              </w:rPr>
              <w:t xml:space="preserve">Autres 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50B1A943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FORMTEXT </w:instrTex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  <w:bookmarkEnd w:id="8"/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 : (à l’écrit) 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euillez sélectionner&gt;&gt;"/>
                    <w:listEntry w:val="Débutant"/>
                    <w:listEntry w:val="Intermédiaire"/>
                    <w:listEntry w:val="Confirmé"/>
                  </w:ddLis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FORMDROPDOWN </w:instrText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  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4AB761D4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  (à l’oral) 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euillez sélectionner&gt;&gt;"/>
                    <w:listEntry w:val="Débutant"/>
                    <w:listEntry w:val="Intermédiaire"/>
                    <w:listEntry w:val="Confirmé"/>
                  </w:ddLis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FORMDROPDOWN </w:instrText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</w:p>
        </w:tc>
      </w:tr>
      <w:tr w:rsidR="00604E84" w:rsidRPr="00176021" w14:paraId="76054C97" w14:textId="77777777" w:rsidTr="005C4D17">
        <w:tc>
          <w:tcPr>
            <w:tcW w:w="1951" w:type="dxa"/>
            <w:tcBorders>
              <w:bottom w:val="single" w:sz="4" w:space="0" w:color="000000"/>
            </w:tcBorders>
            <w:shd w:val="clear" w:color="auto" w:fill="BFBFBF"/>
          </w:tcPr>
          <w:p w14:paraId="08940E06" w14:textId="77777777" w:rsidR="00604E84" w:rsidRPr="00176021" w:rsidRDefault="00604E84" w:rsidP="005C4D17">
            <w:pPr>
              <w:pStyle w:val="CV2"/>
              <w:ind w:left="720"/>
              <w:rPr>
                <w:sz w:val="21"/>
                <w:szCs w:val="21"/>
                <w:lang w:val="fr-MA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32EAAC5C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FORMTEXT </w:instrTex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 : (à l’écrit) 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euillez sélectionner&gt;&gt;"/>
                    <w:listEntry w:val="Débutant"/>
                    <w:listEntry w:val="Intermédiaire"/>
                    <w:listEntry w:val="Confirmé"/>
                  </w:ddLis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FORMDROPDOWN </w:instrText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  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6FE31764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  (à l’oral) 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euillez sélectionner&gt;&gt;"/>
                    <w:listEntry w:val="Débutant"/>
                    <w:listEntry w:val="Intermédiaire"/>
                    <w:listEntry w:val="Confirmé"/>
                  </w:ddLis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FORMDROPDOWN </w:instrText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</w:p>
        </w:tc>
      </w:tr>
      <w:tr w:rsidR="00604E84" w:rsidRPr="00176021" w14:paraId="3FC062F3" w14:textId="77777777" w:rsidTr="005C4D17">
        <w:tc>
          <w:tcPr>
            <w:tcW w:w="1951" w:type="dxa"/>
            <w:tcBorders>
              <w:bottom w:val="single" w:sz="4" w:space="0" w:color="000000"/>
            </w:tcBorders>
            <w:shd w:val="clear" w:color="auto" w:fill="BFBFBF"/>
          </w:tcPr>
          <w:p w14:paraId="44582109" w14:textId="77777777" w:rsidR="00604E84" w:rsidRPr="00176021" w:rsidRDefault="00604E84" w:rsidP="005C4D17">
            <w:pPr>
              <w:pStyle w:val="CV2"/>
              <w:ind w:left="720"/>
              <w:rPr>
                <w:sz w:val="21"/>
                <w:szCs w:val="21"/>
                <w:lang w:val="fr-MA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03F82A91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FORMTEXT </w:instrTex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 : (à l’écrit) 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euillez sélectionner&gt;&gt;"/>
                    <w:listEntry w:val="Débutant"/>
                    <w:listEntry w:val="Intermédiaire"/>
                    <w:listEntry w:val="Confirmé"/>
                  </w:ddLis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FORMDROPDOWN </w:instrText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  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6285BD69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  (à l’oral) 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euillez sélectionner&gt;&gt;"/>
                    <w:listEntry w:val="Débutant"/>
                    <w:listEntry w:val="Intermédiaire"/>
                    <w:listEntry w:val="Confirmé"/>
                  </w:ddLis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FORMDROPDOWN </w:instrText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</w:p>
        </w:tc>
      </w:tr>
      <w:tr w:rsidR="00604E84" w:rsidRPr="00176021" w14:paraId="70B2EF8D" w14:textId="77777777" w:rsidTr="005C4D17">
        <w:tc>
          <w:tcPr>
            <w:tcW w:w="1951" w:type="dxa"/>
            <w:tcBorders>
              <w:bottom w:val="single" w:sz="4" w:space="0" w:color="000000"/>
            </w:tcBorders>
            <w:shd w:val="clear" w:color="auto" w:fill="BFBFBF"/>
          </w:tcPr>
          <w:p w14:paraId="52A0DD24" w14:textId="77777777" w:rsidR="00604E84" w:rsidRPr="00176021" w:rsidRDefault="00604E84" w:rsidP="005C4D17">
            <w:pPr>
              <w:pStyle w:val="CV2"/>
              <w:ind w:left="720"/>
              <w:rPr>
                <w:sz w:val="21"/>
                <w:szCs w:val="21"/>
                <w:lang w:val="fr-MA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00509841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FORMTEXT </w:instrTex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noProof/>
                <w:sz w:val="21"/>
                <w:szCs w:val="21"/>
                <w:lang w:val="fr-MA"/>
              </w:rPr>
              <w:t> 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 : (à l’écrit) 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euillez sélectionner&gt;&gt;"/>
                    <w:listEntry w:val="Débutant"/>
                    <w:listEntry w:val="Intermédiaire"/>
                    <w:listEntry w:val="Confirmé"/>
                  </w:ddLis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FORMDROPDOWN </w:instrText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  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2EEDB7DA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t xml:space="preserve">  (à l’oral) </w:t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euillez sélectionner&gt;&gt;"/>
                    <w:listEntry w:val="Débutant"/>
                    <w:listEntry w:val="Intermédiaire"/>
                    <w:listEntry w:val="Confirmé"/>
                  </w:ddList>
                </w:ffData>
              </w:fldChar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instrText xml:space="preserve"> FORMDROPDOWN </w:instrText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</w:r>
            <w:r w:rsidR="00372AF9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separate"/>
            </w:r>
            <w:r w:rsidRPr="002E40A0">
              <w:rPr>
                <w:rFonts w:ascii="Times New Roman" w:hAnsi="Times New Roman"/>
                <w:sz w:val="21"/>
                <w:szCs w:val="21"/>
                <w:lang w:val="fr-MA"/>
              </w:rPr>
              <w:fldChar w:fldCharType="end"/>
            </w:r>
          </w:p>
        </w:tc>
      </w:tr>
      <w:tr w:rsidR="00604E84" w:rsidRPr="00176021" w14:paraId="6AC22050" w14:textId="77777777" w:rsidTr="005C4D17">
        <w:tc>
          <w:tcPr>
            <w:tcW w:w="9606" w:type="dxa"/>
            <w:gridSpan w:val="3"/>
            <w:tcBorders>
              <w:bottom w:val="single" w:sz="4" w:space="0" w:color="000000"/>
            </w:tcBorders>
            <w:shd w:val="clear" w:color="auto" w:fill="FFFFFF"/>
          </w:tcPr>
          <w:p w14:paraId="1B9CD5C8" w14:textId="77777777" w:rsidR="00604E84" w:rsidRPr="002E40A0" w:rsidRDefault="00604E84" w:rsidP="005C4D17">
            <w:pPr>
              <w:rPr>
                <w:rFonts w:ascii="Times New Roman" w:hAnsi="Times New Roman"/>
                <w:sz w:val="21"/>
                <w:szCs w:val="21"/>
                <w:lang w:val="fr-MA"/>
              </w:rPr>
            </w:pPr>
          </w:p>
        </w:tc>
      </w:tr>
      <w:tr w:rsidR="00604E84" w:rsidRPr="00F4056E" w14:paraId="28AADA95" w14:textId="77777777" w:rsidTr="005C4D17">
        <w:trPr>
          <w:trHeight w:val="693"/>
        </w:trPr>
        <w:tc>
          <w:tcPr>
            <w:tcW w:w="9606" w:type="dxa"/>
            <w:gridSpan w:val="3"/>
            <w:shd w:val="clear" w:color="auto" w:fill="D9D9D9"/>
          </w:tcPr>
          <w:p w14:paraId="345E81EB" w14:textId="1C99A8FC" w:rsidR="00604E84" w:rsidRPr="002E40A0" w:rsidRDefault="00604E84" w:rsidP="005C4D17">
            <w:pPr>
              <w:pStyle w:val="Details"/>
              <w:rPr>
                <w:rFonts w:ascii="Times New Roman" w:hAnsi="Times New Roman"/>
                <w:sz w:val="21"/>
                <w:szCs w:val="21"/>
                <w:lang w:val="fr-MA"/>
              </w:rPr>
            </w:pPr>
            <w:r w:rsidRPr="00144AF3">
              <w:rPr>
                <w:rStyle w:val="CV2Char"/>
                <w:sz w:val="21"/>
                <w:szCs w:val="21"/>
                <w:lang w:val="fr-FR"/>
              </w:rPr>
              <w:t xml:space="preserve">Qualifications </w:t>
            </w:r>
            <w:r w:rsidRPr="00144AF3">
              <w:rPr>
                <w:rFonts w:ascii="Times New Roman" w:hAnsi="Times New Roman"/>
                <w:b/>
                <w:bCs/>
                <w:smallCaps/>
                <w:sz w:val="21"/>
                <w:szCs w:val="21"/>
                <w:lang w:val="fr-FR"/>
              </w:rPr>
              <w:t>académiques</w:t>
            </w:r>
            <w:r w:rsidRPr="002E40A0">
              <w:rPr>
                <w:rStyle w:val="CV2Char"/>
                <w:sz w:val="21"/>
                <w:szCs w:val="21"/>
                <w:lang w:val="fr-MA"/>
              </w:rPr>
              <w:t xml:space="preserve"> :</w:t>
            </w:r>
            <w:r w:rsidRPr="002E40A0">
              <w:rPr>
                <w:rFonts w:ascii="Times New Roman" w:hAnsi="Times New Roman"/>
                <w:b/>
                <w:sz w:val="21"/>
                <w:szCs w:val="21"/>
                <w:lang w:val="fr-MA"/>
              </w:rPr>
              <w:t xml:space="preserve"> </w:t>
            </w:r>
            <w:r w:rsidRPr="002E40A0">
              <w:rPr>
                <w:rFonts w:ascii="Times New Roman" w:hAnsi="Times New Roman"/>
                <w:i/>
                <w:sz w:val="21"/>
                <w:szCs w:val="21"/>
                <w:lang w:val="fr-MA"/>
              </w:rPr>
              <w:t>Date, établissement, diplôme(s) obtenu(s) (en commençant par le plus récent)</w:t>
            </w:r>
            <w:r w:rsidRPr="002E40A0">
              <w:rPr>
                <w:rFonts w:ascii="Times New Roman" w:hAnsi="Times New Roman"/>
                <w:i/>
                <w:sz w:val="21"/>
                <w:szCs w:val="21"/>
                <w:lang w:val="fr-MA"/>
              </w:rPr>
              <w:br/>
              <w:t xml:space="preserve">- </w:t>
            </w:r>
            <w:r w:rsidR="008047BD" w:rsidRPr="008047BD">
              <w:rPr>
                <w:rFonts w:ascii="Times New Roman" w:hAnsi="Times New Roman"/>
                <w:i/>
                <w:sz w:val="21"/>
                <w:szCs w:val="21"/>
                <w:lang w:val="fr-MA"/>
              </w:rPr>
              <w:t>Veuillez cliquer sur le signe « + » en bas à droite pour ajouter d’autres entrées</w:t>
            </w:r>
          </w:p>
        </w:tc>
      </w:tr>
      <w:tr w:rsidR="00604E84" w:rsidRPr="00176021" w14:paraId="1095AB83" w14:textId="77777777" w:rsidTr="005C4D17">
        <w:trPr>
          <w:trHeight w:val="458"/>
        </w:trPr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bookmarkStart w:id="9" w:name="Text20" w:displacedByCustomXml="next"/>
          <w:sdt>
            <w:sdtPr>
              <w:rPr>
                <w:rFonts w:ascii="Times New Roman" w:hAnsi="Times New Roman"/>
                <w:b w:val="0"/>
                <w:sz w:val="21"/>
                <w:szCs w:val="21"/>
                <w:lang w:val="fr-MA"/>
              </w:rPr>
              <w:id w:val="-679506611"/>
              <w15:repeatingSection/>
            </w:sdtPr>
            <w:sdtEndPr/>
            <w:sdtContent>
              <w:sdt>
                <w:sdtPr>
                  <w:rPr>
                    <w:rFonts w:ascii="Times New Roman" w:hAnsi="Times New Roman"/>
                    <w:b w:val="0"/>
                    <w:sz w:val="21"/>
                    <w:szCs w:val="21"/>
                    <w:lang w:val="fr-MA"/>
                  </w:rPr>
                  <w:id w:val="198363560"/>
                  <w:placeholder>
                    <w:docPart w:val="E177539E6A49481A97D004FDC6E35AF4"/>
                  </w:placeholder>
                  <w15:repeatingSectionItem/>
                </w:sdtPr>
                <w:sdtEndPr/>
                <w:sdtContent>
                  <w:p w14:paraId="3D90412C" w14:textId="77777777" w:rsidR="00604E84" w:rsidRPr="002E40A0" w:rsidRDefault="00604E84" w:rsidP="005C4D17">
                    <w:pPr>
                      <w:pStyle w:val="Secondarylabels"/>
                      <w:ind w:left="2552" w:hanging="2552"/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</w:pP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begin">
                        <w:ffData>
                          <w:name w:val="Text20"/>
                          <w:enabled/>
                          <w:calcOnExit w:val="0"/>
                          <w:textInput>
                            <w:default w:val="MM/AAAA"/>
                          </w:textInput>
                        </w:ffData>
                      </w:fldCha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instrText xml:space="preserve"> FORMTEXT </w:instrTex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separate"/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MM/AAAA</w: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end"/>
                    </w:r>
                    <w:bookmarkEnd w:id="9"/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t xml:space="preserve"> - </w: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begin">
                        <w:ffData>
                          <w:name w:val="Text20"/>
                          <w:enabled/>
                          <w:calcOnExit w:val="0"/>
                          <w:textInput>
                            <w:default w:val="MM/AAAA"/>
                          </w:textInput>
                        </w:ffData>
                      </w:fldCha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instrText xml:space="preserve"> FORMTEXT </w:instrTex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separate"/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MM/AAAA</w: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end"/>
                    </w:r>
                  </w:p>
                  <w:p w14:paraId="622113EB" w14:textId="77777777" w:rsidR="00604E84" w:rsidRPr="002E40A0" w:rsidRDefault="00604E84" w:rsidP="005C4D17">
                    <w:pPr>
                      <w:pStyle w:val="NumberedList"/>
                      <w:numPr>
                        <w:ilvl w:val="0"/>
                        <w:numId w:val="6"/>
                      </w:numPr>
                      <w:tabs>
                        <w:tab w:val="left" w:pos="426"/>
                        <w:tab w:val="right" w:pos="9072"/>
                      </w:tabs>
                      <w:ind w:left="2694" w:right="34" w:hanging="2552"/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</w:pPr>
                    <w:r w:rsidRPr="002E40A0">
                      <w:rPr>
                        <w:rFonts w:ascii="Times New Roman" w:hAnsi="Times New Roman"/>
                        <w:i/>
                        <w:sz w:val="21"/>
                        <w:szCs w:val="21"/>
                        <w:lang w:val="fr-MA"/>
                      </w:rPr>
                      <w:t xml:space="preserve">Institution: </w:t>
                    </w:r>
                    <w:r w:rsidRPr="002E40A0">
                      <w:rPr>
                        <w:rFonts w:ascii="Times New Roman" w:hAnsi="Times New Roman"/>
                        <w:i/>
                        <w:sz w:val="21"/>
                        <w:szCs w:val="21"/>
                        <w:lang w:val="fr-MA"/>
                      </w:rPr>
                      <w:tab/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bookmarkStart w:id="10" w:name="Text21"/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instrText xml:space="preserve"> FORMTEXT </w:instrTex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separate"/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end"/>
                    </w:r>
                    <w:bookmarkEnd w:id="10"/>
                  </w:p>
                  <w:p w14:paraId="2A05FD88" w14:textId="77777777" w:rsidR="00604E84" w:rsidRPr="002E40A0" w:rsidRDefault="00604E84" w:rsidP="005C4D17">
                    <w:pPr>
                      <w:pStyle w:val="NumberedList"/>
                      <w:numPr>
                        <w:ilvl w:val="0"/>
                        <w:numId w:val="6"/>
                      </w:numPr>
                      <w:tabs>
                        <w:tab w:val="left" w:pos="426"/>
                        <w:tab w:val="left" w:pos="3119"/>
                        <w:tab w:val="right" w:pos="9072"/>
                      </w:tabs>
                      <w:ind w:left="2694" w:right="34" w:hanging="2552"/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</w:pPr>
                    <w:r w:rsidRPr="002E40A0">
                      <w:rPr>
                        <w:rFonts w:ascii="Times New Roman" w:hAnsi="Times New Roman"/>
                        <w:i/>
                        <w:iCs/>
                        <w:sz w:val="21"/>
                        <w:szCs w:val="21"/>
                        <w:lang w:val="fr-MA"/>
                      </w:rPr>
                      <w:t>Diplôme(s) obtenu(s)</w:t>
                    </w:r>
                    <w:r w:rsidRPr="002E40A0">
                      <w:rPr>
                        <w:rFonts w:ascii="Times New Roman" w:hAnsi="Times New Roman"/>
                        <w:i/>
                        <w:sz w:val="21"/>
                        <w:szCs w:val="21"/>
                        <w:lang w:val="fr-MA"/>
                      </w:rPr>
                      <w:t xml:space="preserve">: </w:t>
                    </w:r>
                    <w:r w:rsidRPr="002E40A0">
                      <w:rPr>
                        <w:rFonts w:ascii="Times New Roman" w:hAnsi="Times New Roman"/>
                        <w:i/>
                        <w:sz w:val="21"/>
                        <w:szCs w:val="21"/>
                        <w:lang w:val="fr-MA"/>
                      </w:rPr>
                      <w:tab/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instrText xml:space="preserve"> FORMTEXT </w:instrTex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separate"/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end"/>
                    </w:r>
                  </w:p>
                </w:sdtContent>
              </w:sdt>
            </w:sdtContent>
          </w:sdt>
          <w:p w14:paraId="42DC181B" w14:textId="77777777" w:rsidR="00604E84" w:rsidRPr="002E40A0" w:rsidRDefault="00604E84" w:rsidP="005C4D17">
            <w:pPr>
              <w:pStyle w:val="Secondarylabels"/>
              <w:rPr>
                <w:rFonts w:ascii="Times New Roman" w:hAnsi="Times New Roman"/>
                <w:i/>
                <w:sz w:val="21"/>
                <w:szCs w:val="21"/>
                <w:lang w:val="fr-MA"/>
              </w:rPr>
            </w:pPr>
          </w:p>
        </w:tc>
      </w:tr>
      <w:tr w:rsidR="00604E84" w:rsidRPr="00F4056E" w14:paraId="5E6D67FB" w14:textId="77777777" w:rsidTr="005C4D17">
        <w:trPr>
          <w:trHeight w:val="542"/>
        </w:trPr>
        <w:tc>
          <w:tcPr>
            <w:tcW w:w="9606" w:type="dxa"/>
            <w:gridSpan w:val="3"/>
            <w:shd w:val="clear" w:color="auto" w:fill="D9D9D9"/>
          </w:tcPr>
          <w:p w14:paraId="631AE569" w14:textId="77777777" w:rsidR="008047BD" w:rsidRDefault="00604E84" w:rsidP="005C4D17">
            <w:pPr>
              <w:rPr>
                <w:rFonts w:ascii="Times New Roman" w:hAnsi="Times New Roman"/>
                <w:i/>
                <w:sz w:val="21"/>
                <w:szCs w:val="21"/>
                <w:lang w:val="fr-MA"/>
              </w:rPr>
            </w:pPr>
            <w:r w:rsidRPr="002E40A0">
              <w:rPr>
                <w:rFonts w:ascii="Times New Roman" w:hAnsi="Times New Roman"/>
                <w:b/>
                <w:bCs/>
                <w:smallCaps/>
                <w:sz w:val="21"/>
                <w:szCs w:val="21"/>
                <w:lang w:val="fr-FR"/>
              </w:rPr>
              <w:t>Expérience</w:t>
            </w:r>
            <w:r w:rsidRPr="002E40A0">
              <w:rPr>
                <w:rStyle w:val="CV2Char"/>
                <w:sz w:val="21"/>
                <w:szCs w:val="21"/>
                <w:lang w:val="fr-FR"/>
              </w:rPr>
              <w:t xml:space="preserve"> professionnelle</w:t>
            </w:r>
            <w:r w:rsidRPr="002E40A0">
              <w:rPr>
                <w:rStyle w:val="CV2Char"/>
                <w:sz w:val="21"/>
                <w:szCs w:val="21"/>
                <w:lang w:val="fr-MA"/>
              </w:rPr>
              <w:t xml:space="preserve"> :</w:t>
            </w:r>
            <w:r w:rsidRPr="002E40A0">
              <w:rPr>
                <w:rFonts w:ascii="Times New Roman" w:hAnsi="Times New Roman"/>
                <w:b/>
                <w:sz w:val="21"/>
                <w:szCs w:val="21"/>
                <w:lang w:val="fr-MA"/>
              </w:rPr>
              <w:t xml:space="preserve"> </w:t>
            </w:r>
            <w:r w:rsidRPr="002E40A0">
              <w:rPr>
                <w:rFonts w:ascii="Times New Roman" w:hAnsi="Times New Roman"/>
                <w:i/>
                <w:sz w:val="21"/>
                <w:szCs w:val="21"/>
                <w:lang w:val="fr-MA"/>
              </w:rPr>
              <w:t xml:space="preserve">: Date, employeur, intitulé du poste, autres informations (en commençant par le plus récent) </w:t>
            </w:r>
          </w:p>
          <w:p w14:paraId="58E1830D" w14:textId="3AECABAF" w:rsidR="00604E84" w:rsidRPr="00176021" w:rsidRDefault="008047BD" w:rsidP="005C4D17">
            <w:pPr>
              <w:rPr>
                <w:lang w:val="fr-MA"/>
              </w:rPr>
            </w:pPr>
            <w:r>
              <w:rPr>
                <w:rFonts w:ascii="Times New Roman" w:hAnsi="Times New Roman"/>
                <w:i/>
                <w:sz w:val="21"/>
                <w:szCs w:val="21"/>
                <w:lang w:val="fr-MA"/>
              </w:rPr>
              <w:lastRenderedPageBreak/>
              <w:t xml:space="preserve">- </w:t>
            </w:r>
            <w:r w:rsidRPr="008047BD">
              <w:rPr>
                <w:rFonts w:ascii="Times New Roman" w:hAnsi="Times New Roman"/>
                <w:i/>
                <w:sz w:val="21"/>
                <w:szCs w:val="21"/>
                <w:lang w:val="fr-MA"/>
              </w:rPr>
              <w:t>Veuillez cliquer sur le signe « + » en bas à droite pour ajouter d’autres entrées</w:t>
            </w:r>
            <w:r w:rsidR="00604E84" w:rsidRPr="002E40A0">
              <w:rPr>
                <w:rFonts w:ascii="Times New Roman" w:hAnsi="Times New Roman"/>
                <w:i/>
                <w:sz w:val="21"/>
                <w:szCs w:val="21"/>
                <w:lang w:val="fr-MA"/>
              </w:rPr>
              <w:br/>
              <w:t>- Veuillez indiquer la pertinence de l’expérience par rapport à la candidature présentée sous la liste A ou B, le cas échéant</w:t>
            </w:r>
          </w:p>
        </w:tc>
      </w:tr>
      <w:tr w:rsidR="00604E84" w:rsidRPr="00176021" w14:paraId="0E5B9449" w14:textId="77777777" w:rsidTr="005C4D17"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sdt>
            <w:sdtPr>
              <w:rPr>
                <w:rFonts w:ascii="Times New Roman" w:hAnsi="Times New Roman"/>
                <w:b w:val="0"/>
                <w:sz w:val="21"/>
                <w:szCs w:val="21"/>
                <w:lang w:val="fr-MA"/>
              </w:rPr>
              <w:id w:val="-1767769055"/>
              <w15:repeatingSection/>
            </w:sdtPr>
            <w:sdtEndPr>
              <w:rPr>
                <w:rFonts w:ascii="Calibri" w:hAnsi="Calibri"/>
                <w:sz w:val="20"/>
                <w:szCs w:val="22"/>
              </w:rPr>
            </w:sdtEndPr>
            <w:sdtContent>
              <w:sdt>
                <w:sdtPr>
                  <w:rPr>
                    <w:rFonts w:ascii="Times New Roman" w:hAnsi="Times New Roman"/>
                    <w:b w:val="0"/>
                    <w:sz w:val="21"/>
                    <w:szCs w:val="21"/>
                    <w:lang w:val="fr-MA"/>
                  </w:rPr>
                  <w:id w:val="522290651"/>
                  <w:placeholder>
                    <w:docPart w:val="E177539E6A49481A97D004FDC6E35AF4"/>
                  </w:placeholder>
                  <w15:repeatingSectionItem/>
                </w:sdtPr>
                <w:sdtEndPr/>
                <w:sdtContent>
                  <w:p w14:paraId="263AF55B" w14:textId="77777777" w:rsidR="00604E84" w:rsidRPr="002E40A0" w:rsidRDefault="00604E84" w:rsidP="005C4D17">
                    <w:pPr>
                      <w:pStyle w:val="Secondarylabels"/>
                      <w:ind w:left="2552" w:hanging="2552"/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</w:pP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begin">
                        <w:ffData>
                          <w:name w:val="Text20"/>
                          <w:enabled/>
                          <w:calcOnExit w:val="0"/>
                          <w:textInput>
                            <w:default w:val="MM/AAAA"/>
                          </w:textInput>
                        </w:ffData>
                      </w:fldCha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instrText xml:space="preserve"> FORMTEXT </w:instrTex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separate"/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MM/AAAA</w: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end"/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t xml:space="preserve"> - </w: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begin">
                        <w:ffData>
                          <w:name w:val="Text20"/>
                          <w:enabled/>
                          <w:calcOnExit w:val="0"/>
                          <w:textInput>
                            <w:default w:val="MM/AAAA"/>
                          </w:textInput>
                        </w:ffData>
                      </w:fldCha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instrText xml:space="preserve"> FORMTEXT </w:instrTex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separate"/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MM/AAAA</w: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end"/>
                    </w:r>
                  </w:p>
                  <w:p w14:paraId="3EE3707C" w14:textId="77777777" w:rsidR="00604E84" w:rsidRPr="002E40A0" w:rsidRDefault="00604E84" w:rsidP="005C4D17">
                    <w:pPr>
                      <w:pStyle w:val="NumberedList"/>
                      <w:numPr>
                        <w:ilvl w:val="0"/>
                        <w:numId w:val="6"/>
                      </w:numPr>
                      <w:tabs>
                        <w:tab w:val="left" w:pos="426"/>
                        <w:tab w:val="right" w:pos="9072"/>
                      </w:tabs>
                      <w:ind w:left="2694" w:right="34" w:hanging="2552"/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</w:pPr>
                    <w:r w:rsidRPr="002E40A0">
                      <w:rPr>
                        <w:rFonts w:ascii="Times New Roman" w:hAnsi="Times New Roman"/>
                        <w:i/>
                        <w:sz w:val="21"/>
                        <w:szCs w:val="21"/>
                        <w:lang w:val="fr-MA"/>
                      </w:rPr>
                      <w:t xml:space="preserve">Employeur : </w:t>
                    </w:r>
                    <w:r w:rsidRPr="002E40A0">
                      <w:rPr>
                        <w:rFonts w:ascii="Times New Roman" w:hAnsi="Times New Roman"/>
                        <w:i/>
                        <w:sz w:val="21"/>
                        <w:szCs w:val="21"/>
                        <w:lang w:val="fr-MA"/>
                      </w:rPr>
                      <w:tab/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instrText xml:space="preserve"> FORMTEXT </w:instrTex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separate"/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end"/>
                    </w:r>
                  </w:p>
                  <w:p w14:paraId="365F2960" w14:textId="77777777" w:rsidR="00604E84" w:rsidRPr="002E40A0" w:rsidRDefault="00604E84" w:rsidP="005C4D17">
                    <w:pPr>
                      <w:pStyle w:val="NumberedList"/>
                      <w:numPr>
                        <w:ilvl w:val="0"/>
                        <w:numId w:val="6"/>
                      </w:numPr>
                      <w:tabs>
                        <w:tab w:val="left" w:pos="426"/>
                        <w:tab w:val="left" w:pos="3119"/>
                        <w:tab w:val="right" w:pos="9072"/>
                      </w:tabs>
                      <w:ind w:left="2694" w:right="34" w:hanging="2552"/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</w:pPr>
                    <w:r w:rsidRPr="002E40A0">
                      <w:rPr>
                        <w:rFonts w:ascii="Times New Roman" w:hAnsi="Times New Roman"/>
                        <w:i/>
                        <w:iCs/>
                        <w:sz w:val="21"/>
                        <w:szCs w:val="21"/>
                        <w:lang w:val="fr-MA"/>
                      </w:rPr>
                      <w:t xml:space="preserve">Intitulé du poste </w:t>
                    </w:r>
                    <w:r w:rsidRPr="002E40A0">
                      <w:rPr>
                        <w:rFonts w:ascii="Times New Roman" w:hAnsi="Times New Roman"/>
                        <w:i/>
                        <w:sz w:val="21"/>
                        <w:szCs w:val="21"/>
                        <w:lang w:val="fr-MA"/>
                      </w:rPr>
                      <w:t xml:space="preserve">: </w:t>
                    </w:r>
                    <w:r w:rsidRPr="002E40A0">
                      <w:rPr>
                        <w:rFonts w:ascii="Times New Roman" w:hAnsi="Times New Roman"/>
                        <w:i/>
                        <w:sz w:val="21"/>
                        <w:szCs w:val="21"/>
                        <w:lang w:val="fr-MA"/>
                      </w:rPr>
                      <w:tab/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instrText xml:space="preserve"> FORMTEXT </w:instrTex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separate"/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end"/>
                    </w:r>
                  </w:p>
                  <w:p w14:paraId="587D146E" w14:textId="7BE9B7E0" w:rsidR="00604E84" w:rsidRPr="00664628" w:rsidRDefault="00604E84" w:rsidP="00664628">
                    <w:pPr>
                      <w:pStyle w:val="NumberedList"/>
                      <w:numPr>
                        <w:ilvl w:val="0"/>
                        <w:numId w:val="6"/>
                      </w:numPr>
                      <w:tabs>
                        <w:tab w:val="left" w:pos="426"/>
                        <w:tab w:val="left" w:pos="3119"/>
                        <w:tab w:val="right" w:pos="9072"/>
                      </w:tabs>
                      <w:ind w:left="2694" w:right="34" w:hanging="2552"/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</w:pPr>
                    <w:r w:rsidRPr="002E40A0">
                      <w:rPr>
                        <w:rFonts w:ascii="Times New Roman" w:hAnsi="Times New Roman"/>
                        <w:i/>
                        <w:iCs/>
                        <w:sz w:val="21"/>
                        <w:szCs w:val="21"/>
                        <w:lang w:val="fr-MA"/>
                      </w:rPr>
                      <w:t xml:space="preserve">Autres informations </w:t>
                    </w:r>
                    <w:r w:rsidRPr="002E40A0">
                      <w:rPr>
                        <w:rFonts w:ascii="Times New Roman" w:hAnsi="Times New Roman"/>
                        <w:i/>
                        <w:sz w:val="21"/>
                        <w:szCs w:val="21"/>
                        <w:lang w:val="fr-MA"/>
                      </w:rPr>
                      <w:t xml:space="preserve">: </w:t>
                    </w:r>
                    <w:r w:rsidRPr="002E40A0">
                      <w:rPr>
                        <w:rFonts w:ascii="Times New Roman" w:hAnsi="Times New Roman"/>
                        <w:i/>
                        <w:sz w:val="21"/>
                        <w:szCs w:val="21"/>
                        <w:lang w:val="fr-MA"/>
                      </w:rPr>
                      <w:tab/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instrText xml:space="preserve"> FORMTEXT </w:instrTex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separate"/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fr-MA"/>
                      </w:rPr>
                      <w:t> </w: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fr-MA"/>
                      </w:rPr>
                      <w:fldChar w:fldCharType="end"/>
                    </w:r>
                  </w:p>
                </w:sdtContent>
              </w:sdt>
            </w:sdtContent>
          </w:sdt>
          <w:p w14:paraId="5185A018" w14:textId="77777777" w:rsidR="00604E84" w:rsidRPr="002E40A0" w:rsidRDefault="00604E84" w:rsidP="005C4D17">
            <w:pPr>
              <w:pStyle w:val="NumberedList"/>
              <w:numPr>
                <w:ilvl w:val="0"/>
                <w:numId w:val="0"/>
              </w:numPr>
              <w:rPr>
                <w:rFonts w:ascii="Times New Roman" w:hAnsi="Times New Roman"/>
                <w:sz w:val="21"/>
                <w:szCs w:val="21"/>
                <w:lang w:val="fr-MA"/>
              </w:rPr>
            </w:pPr>
          </w:p>
        </w:tc>
      </w:tr>
      <w:tr w:rsidR="00604E84" w:rsidRPr="00F4056E" w14:paraId="742F050E" w14:textId="77777777" w:rsidTr="005C4D17">
        <w:trPr>
          <w:trHeight w:val="498"/>
        </w:trPr>
        <w:tc>
          <w:tcPr>
            <w:tcW w:w="9606" w:type="dxa"/>
            <w:gridSpan w:val="3"/>
            <w:shd w:val="clear" w:color="auto" w:fill="D9D9D9"/>
          </w:tcPr>
          <w:p w14:paraId="6A5466A5" w14:textId="77777777" w:rsidR="00604E84" w:rsidRPr="00664628" w:rsidRDefault="00604E84" w:rsidP="005C4D17">
            <w:pPr>
              <w:pStyle w:val="CV2"/>
              <w:rPr>
                <w:lang w:val="fr-FR"/>
              </w:rPr>
            </w:pPr>
            <w:r w:rsidRPr="00664628">
              <w:rPr>
                <w:lang w:val="fr-FR"/>
              </w:rPr>
              <w:br w:type="page"/>
              <w:t xml:space="preserve">Autres activités professionnelles pertinentes : </w:t>
            </w:r>
          </w:p>
          <w:p w14:paraId="42F2B5A3" w14:textId="1AA8D930" w:rsidR="00604E84" w:rsidRPr="002E40A0" w:rsidRDefault="00604E84" w:rsidP="005C4D17">
            <w:pPr>
              <w:rPr>
                <w:rFonts w:ascii="Times New Roman" w:hAnsi="Times New Roman"/>
                <w:i/>
                <w:iCs/>
                <w:sz w:val="21"/>
                <w:szCs w:val="21"/>
                <w:lang w:val="fr-FR"/>
              </w:rPr>
            </w:pPr>
            <w:r w:rsidRPr="002E40A0">
              <w:rPr>
                <w:rFonts w:ascii="Times New Roman" w:hAnsi="Times New Roman"/>
                <w:i/>
                <w:sz w:val="21"/>
                <w:szCs w:val="21"/>
                <w:lang w:val="fr-FR"/>
              </w:rPr>
              <w:t xml:space="preserve">- </w:t>
            </w:r>
            <w:r w:rsidR="008047BD" w:rsidRPr="008047BD">
              <w:rPr>
                <w:rFonts w:ascii="Times New Roman" w:hAnsi="Times New Roman"/>
                <w:i/>
                <w:sz w:val="21"/>
                <w:szCs w:val="21"/>
                <w:lang w:val="fr-MA"/>
              </w:rPr>
              <w:t>Veuillez cliquer sur le signe « + » en bas à droite pour ajouter d’autres entrées</w:t>
            </w:r>
          </w:p>
        </w:tc>
      </w:tr>
      <w:tr w:rsidR="00604E84" w:rsidRPr="00F9421F" w14:paraId="54EE3DA0" w14:textId="77777777" w:rsidTr="005C4D17"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sdt>
            <w:sdtPr>
              <w:rPr>
                <w:rFonts w:ascii="Times New Roman" w:hAnsi="Times New Roman"/>
                <w:b w:val="0"/>
                <w:sz w:val="21"/>
                <w:szCs w:val="21"/>
                <w:lang w:val="en-GB"/>
              </w:rPr>
              <w:id w:val="-1631863169"/>
              <w15:repeatingSection/>
            </w:sdtPr>
            <w:sdtEndPr>
              <w:rPr>
                <w:rFonts w:ascii="Calibri" w:hAnsi="Calibri"/>
                <w:sz w:val="20"/>
                <w:szCs w:val="22"/>
              </w:rPr>
            </w:sdtEndPr>
            <w:sdtContent>
              <w:sdt>
                <w:sdtPr>
                  <w:rPr>
                    <w:rFonts w:ascii="Times New Roman" w:hAnsi="Times New Roman"/>
                    <w:b w:val="0"/>
                    <w:sz w:val="21"/>
                    <w:szCs w:val="21"/>
                    <w:lang w:val="en-GB"/>
                  </w:rPr>
                  <w:id w:val="-1311094154"/>
                  <w:placeholder>
                    <w:docPart w:val="E177539E6A49481A97D004FDC6E35AF4"/>
                  </w:placeholder>
                  <w15:repeatingSectionItem/>
                </w:sdtPr>
                <w:sdtEndPr>
                  <w:rPr>
                    <w:rFonts w:ascii="Calibri" w:hAnsi="Calibri"/>
                    <w:sz w:val="20"/>
                    <w:szCs w:val="22"/>
                  </w:rPr>
                </w:sdtEndPr>
                <w:sdtContent>
                  <w:p w14:paraId="4AE1D7EE" w14:textId="77777777" w:rsidR="00604E84" w:rsidRPr="002E40A0" w:rsidRDefault="00604E84" w:rsidP="005C4D17">
                    <w:pPr>
                      <w:pStyle w:val="Secondarylabels"/>
                      <w:ind w:left="2552" w:hanging="2552"/>
                      <w:rPr>
                        <w:rFonts w:ascii="Times New Roman" w:hAnsi="Times New Roman"/>
                        <w:sz w:val="21"/>
                        <w:szCs w:val="21"/>
                        <w:lang w:val="en-GB"/>
                      </w:rPr>
                    </w:pP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en-GB"/>
                      </w:rPr>
                      <w:fldChar w:fldCharType="begin">
                        <w:ffData>
                          <w:name w:val="Text20"/>
                          <w:enabled/>
                          <w:calcOnExit w:val="0"/>
                          <w:textInput>
                            <w:default w:val="MM/AAAA"/>
                          </w:textInput>
                        </w:ffData>
                      </w:fldCha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en-GB"/>
                      </w:rPr>
                      <w:instrText xml:space="preserve"> FORMTEXT </w:instrTex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en-GB"/>
                      </w:rPr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en-GB"/>
                      </w:rPr>
                      <w:fldChar w:fldCharType="separate"/>
                    </w:r>
                    <w:r w:rsidRPr="002E40A0">
                      <w:rPr>
                        <w:rFonts w:ascii="Times New Roman" w:hAnsi="Times New Roman"/>
                        <w:noProof/>
                        <w:sz w:val="21"/>
                        <w:szCs w:val="21"/>
                        <w:lang w:val="en-GB"/>
                      </w:rPr>
                      <w:t>MM/AAAA</w:t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en-GB"/>
                      </w:rPr>
                      <w:fldChar w:fldCharType="end"/>
                    </w:r>
                    <w:r w:rsidRPr="002E40A0">
                      <w:rPr>
                        <w:rFonts w:ascii="Times New Roman" w:hAnsi="Times New Roman"/>
                        <w:sz w:val="21"/>
                        <w:szCs w:val="21"/>
                        <w:lang w:val="en-GB"/>
                      </w:rPr>
                      <w:t xml:space="preserve"> </w:t>
                    </w:r>
                  </w:p>
                  <w:p w14:paraId="643FDA2C" w14:textId="071374F5" w:rsidR="00604E84" w:rsidRPr="00664628" w:rsidRDefault="00604E84" w:rsidP="00664628">
                    <w:pPr>
                      <w:pStyle w:val="NumberedList"/>
                      <w:rPr>
                        <w:lang w:val="en-GB"/>
                      </w:rPr>
                    </w:pPr>
                    <w:proofErr w:type="spellStart"/>
                    <w:r w:rsidRPr="002E40A0">
                      <w:rPr>
                        <w:rFonts w:ascii="Times New Roman" w:hAnsi="Times New Roman"/>
                        <w:i/>
                        <w:sz w:val="21"/>
                        <w:szCs w:val="21"/>
                        <w:lang w:val="en-GB"/>
                      </w:rPr>
                      <w:t>Activité</w:t>
                    </w:r>
                    <w:proofErr w:type="spellEnd"/>
                    <w:r w:rsidRPr="002E40A0">
                      <w:rPr>
                        <w:rFonts w:ascii="Times New Roman" w:hAnsi="Times New Roman"/>
                        <w:i/>
                        <w:sz w:val="21"/>
                        <w:szCs w:val="21"/>
                        <w:lang w:val="en-GB"/>
                      </w:rPr>
                      <w:t xml:space="preserve"> </w:t>
                    </w:r>
                    <w:r w:rsidRPr="006928C0">
                      <w:rPr>
                        <w:i/>
                        <w:lang w:val="en-GB"/>
                      </w:rPr>
                      <w:t>:</w:t>
                    </w:r>
                    <w:r w:rsidRPr="006928C0">
                      <w:rPr>
                        <w:iCs/>
                        <w:lang w:val="en-GB"/>
                      </w:rPr>
                      <w:t xml:space="preserve"> </w:t>
                    </w:r>
                    <w:r w:rsidRPr="006928C0">
                      <w:rPr>
                        <w:iCs/>
                        <w:lang w:val="en-GB"/>
                      </w:rPr>
                      <w:tab/>
                    </w:r>
                    <w:r w:rsidRPr="006928C0">
                      <w:rPr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6928C0">
                      <w:rPr>
                        <w:lang w:val="en-GB"/>
                      </w:rPr>
                      <w:instrText xml:space="preserve"> FORMTEXT </w:instrText>
                    </w:r>
                    <w:r w:rsidRPr="006928C0">
                      <w:rPr>
                        <w:lang w:val="en-GB"/>
                      </w:rPr>
                    </w:r>
                    <w:r w:rsidRPr="006928C0">
                      <w:rPr>
                        <w:lang w:val="en-GB"/>
                      </w:rPr>
                      <w:fldChar w:fldCharType="separate"/>
                    </w:r>
                    <w:r w:rsidRPr="006928C0">
                      <w:rPr>
                        <w:noProof/>
                        <w:lang w:val="en-GB"/>
                      </w:rPr>
                      <w:t> </w:t>
                    </w:r>
                    <w:r w:rsidRPr="006928C0">
                      <w:rPr>
                        <w:noProof/>
                        <w:lang w:val="en-GB"/>
                      </w:rPr>
                      <w:t> </w:t>
                    </w:r>
                    <w:r w:rsidRPr="006928C0">
                      <w:rPr>
                        <w:noProof/>
                        <w:lang w:val="en-GB"/>
                      </w:rPr>
                      <w:t> </w:t>
                    </w:r>
                    <w:r w:rsidRPr="006928C0">
                      <w:rPr>
                        <w:noProof/>
                        <w:lang w:val="en-GB"/>
                      </w:rPr>
                      <w:t> </w:t>
                    </w:r>
                    <w:r w:rsidRPr="006928C0">
                      <w:rPr>
                        <w:noProof/>
                        <w:lang w:val="en-GB"/>
                      </w:rPr>
                      <w:t> </w:t>
                    </w:r>
                    <w:r w:rsidRPr="006928C0">
                      <w:rPr>
                        <w:lang w:val="en-GB"/>
                      </w:rPr>
                      <w:fldChar w:fldCharType="end"/>
                    </w:r>
                  </w:p>
                </w:sdtContent>
              </w:sdt>
            </w:sdtContent>
          </w:sdt>
          <w:p w14:paraId="00A1A972" w14:textId="77777777" w:rsidR="00604E84" w:rsidRPr="002E40A0" w:rsidRDefault="00604E84" w:rsidP="005C4D17">
            <w:pPr>
              <w:pStyle w:val="NumberedList"/>
              <w:numPr>
                <w:ilvl w:val="0"/>
                <w:numId w:val="0"/>
              </w:numPr>
              <w:ind w:left="720"/>
              <w:rPr>
                <w:rFonts w:ascii="Times New Roman" w:hAnsi="Times New Roman"/>
                <w:sz w:val="21"/>
                <w:szCs w:val="21"/>
                <w:lang w:val="en-GB"/>
              </w:rPr>
            </w:pPr>
          </w:p>
        </w:tc>
      </w:tr>
    </w:tbl>
    <w:p w14:paraId="3CC0281E" w14:textId="77777777" w:rsidR="00604E84" w:rsidRPr="002E40A0" w:rsidRDefault="00604E84">
      <w:pPr>
        <w:rPr>
          <w:rFonts w:ascii="Times New Roman" w:hAnsi="Times New Roman"/>
          <w:sz w:val="21"/>
          <w:szCs w:val="21"/>
          <w:lang w:val="en-GB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88625D" w:rsidRPr="00F9421F" w14:paraId="24692609" w14:textId="77777777" w:rsidTr="002E40A0">
        <w:trPr>
          <w:trHeight w:val="269"/>
        </w:trPr>
        <w:tc>
          <w:tcPr>
            <w:tcW w:w="9606" w:type="dxa"/>
            <w:shd w:val="clear" w:color="auto" w:fill="D9D9D9"/>
          </w:tcPr>
          <w:p w14:paraId="147D4267" w14:textId="77777777" w:rsidR="0088625D" w:rsidRPr="00F9421F" w:rsidRDefault="00B75D79" w:rsidP="00571E65">
            <w:pPr>
              <w:pStyle w:val="CV2"/>
              <w:rPr>
                <w:lang w:val="en-GB"/>
              </w:rPr>
            </w:pPr>
            <w:r w:rsidRPr="00B75D79">
              <w:rPr>
                <w:lang w:val="en-GB"/>
              </w:rPr>
              <w:t>Publications les plus pertinentes</w:t>
            </w:r>
            <w:r w:rsidR="00215DBF">
              <w:rPr>
                <w:lang w:val="en-GB"/>
              </w:rPr>
              <w:t xml:space="preserve"> </w:t>
            </w:r>
          </w:p>
        </w:tc>
      </w:tr>
      <w:tr w:rsidR="0088625D" w:rsidRPr="00F9421F" w14:paraId="49EAECE3" w14:textId="77777777" w:rsidTr="009B04EB">
        <w:tc>
          <w:tcPr>
            <w:tcW w:w="9606" w:type="dxa"/>
            <w:tcBorders>
              <w:bottom w:val="single" w:sz="4" w:space="0" w:color="000000"/>
            </w:tcBorders>
          </w:tcPr>
          <w:p w14:paraId="70E4FF15" w14:textId="77777777" w:rsidR="0088625D" w:rsidRPr="002E40A0" w:rsidRDefault="0088625D" w:rsidP="00276A6F">
            <w:pPr>
              <w:pStyle w:val="Secondarylabels"/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</w:pP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1" w:name="Text23"/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instrText xml:space="preserve"> FORMTEXT </w:instrText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separate"/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end"/>
            </w:r>
            <w:bookmarkEnd w:id="11"/>
          </w:p>
          <w:p w14:paraId="1C1AC457" w14:textId="77777777" w:rsidR="0088625D" w:rsidRPr="002E40A0" w:rsidRDefault="0088625D" w:rsidP="00276A6F">
            <w:pPr>
              <w:pStyle w:val="Secondarylabels"/>
              <w:rPr>
                <w:rFonts w:ascii="Times New Roman" w:hAnsi="Times New Roman"/>
                <w:sz w:val="21"/>
                <w:szCs w:val="21"/>
                <w:lang w:val="en-GB"/>
              </w:rPr>
            </w:pPr>
          </w:p>
        </w:tc>
      </w:tr>
      <w:tr w:rsidR="0088625D" w:rsidRPr="00F4056E" w14:paraId="7B8C2D7B" w14:textId="77777777" w:rsidTr="002E40A0">
        <w:trPr>
          <w:trHeight w:val="257"/>
        </w:trPr>
        <w:tc>
          <w:tcPr>
            <w:tcW w:w="9606" w:type="dxa"/>
            <w:shd w:val="clear" w:color="auto" w:fill="D9D9D9"/>
          </w:tcPr>
          <w:p w14:paraId="548E8B8B" w14:textId="77777777" w:rsidR="0088625D" w:rsidRPr="00144AF3" w:rsidRDefault="00FD1684" w:rsidP="00FD1684">
            <w:pPr>
              <w:pStyle w:val="CV2"/>
              <w:rPr>
                <w:lang w:val="fr-FR"/>
              </w:rPr>
            </w:pPr>
            <w:r w:rsidRPr="00144AF3">
              <w:rPr>
                <w:lang w:val="fr-FR"/>
              </w:rPr>
              <w:t xml:space="preserve">Séminaires et conférences les plus pertinentes </w:t>
            </w:r>
          </w:p>
        </w:tc>
      </w:tr>
      <w:tr w:rsidR="0088625D" w:rsidRPr="00F9421F" w14:paraId="2FCFEEB0" w14:textId="77777777" w:rsidTr="009B04EB">
        <w:tc>
          <w:tcPr>
            <w:tcW w:w="9606" w:type="dxa"/>
            <w:tcBorders>
              <w:bottom w:val="single" w:sz="4" w:space="0" w:color="000000"/>
            </w:tcBorders>
          </w:tcPr>
          <w:p w14:paraId="4BB9CDA8" w14:textId="77777777" w:rsidR="0088625D" w:rsidRPr="002E40A0" w:rsidRDefault="0088625D" w:rsidP="006F52C3">
            <w:pPr>
              <w:pStyle w:val="Secondarylabels"/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</w:pP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instrText xml:space="preserve"> FORMTEXT </w:instrText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separate"/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end"/>
            </w:r>
          </w:p>
          <w:p w14:paraId="3213772E" w14:textId="77777777" w:rsidR="0088625D" w:rsidRPr="002E40A0" w:rsidRDefault="0088625D" w:rsidP="00276A6F">
            <w:pPr>
              <w:pStyle w:val="Secondarylabels"/>
              <w:rPr>
                <w:rFonts w:ascii="Times New Roman" w:hAnsi="Times New Roman"/>
                <w:sz w:val="21"/>
                <w:szCs w:val="21"/>
                <w:lang w:val="en-GB"/>
              </w:rPr>
            </w:pPr>
          </w:p>
        </w:tc>
      </w:tr>
      <w:tr w:rsidR="0088625D" w:rsidRPr="00F4056E" w14:paraId="66AD9B6F" w14:textId="77777777" w:rsidTr="002E40A0">
        <w:trPr>
          <w:trHeight w:val="231"/>
        </w:trPr>
        <w:tc>
          <w:tcPr>
            <w:tcW w:w="9606" w:type="dxa"/>
            <w:shd w:val="clear" w:color="auto" w:fill="D9D9D9"/>
          </w:tcPr>
          <w:p w14:paraId="57049AA5" w14:textId="77777777" w:rsidR="0088625D" w:rsidRPr="00144AF3" w:rsidRDefault="00B75D79" w:rsidP="00113702">
            <w:pPr>
              <w:pStyle w:val="CV2"/>
              <w:rPr>
                <w:lang w:val="fr-FR"/>
              </w:rPr>
            </w:pPr>
            <w:r w:rsidRPr="00144AF3">
              <w:rPr>
                <w:color w:val="auto"/>
                <w:lang w:val="fr-FR"/>
              </w:rPr>
              <w:t xml:space="preserve">Appartenance </w:t>
            </w:r>
            <w:r w:rsidR="00113702" w:rsidRPr="00144AF3">
              <w:rPr>
                <w:color w:val="auto"/>
                <w:lang w:val="fr-FR"/>
              </w:rPr>
              <w:t>à</w:t>
            </w:r>
            <w:r w:rsidRPr="00144AF3">
              <w:rPr>
                <w:color w:val="auto"/>
                <w:lang w:val="fr-FR"/>
              </w:rPr>
              <w:t xml:space="preserve"> </w:t>
            </w:r>
            <w:r w:rsidR="00BB7887" w:rsidRPr="00144AF3">
              <w:rPr>
                <w:lang w:val="fr-FR"/>
              </w:rPr>
              <w:t>des associations professionn</w:t>
            </w:r>
            <w:r w:rsidRPr="00144AF3">
              <w:rPr>
                <w:lang w:val="fr-FR"/>
              </w:rPr>
              <w:t>elles</w:t>
            </w:r>
          </w:p>
        </w:tc>
      </w:tr>
      <w:tr w:rsidR="0088625D" w:rsidRPr="00F9421F" w14:paraId="4513A31B" w14:textId="77777777" w:rsidTr="009B04EB">
        <w:tc>
          <w:tcPr>
            <w:tcW w:w="9606" w:type="dxa"/>
            <w:tcBorders>
              <w:bottom w:val="single" w:sz="4" w:space="0" w:color="000000"/>
            </w:tcBorders>
          </w:tcPr>
          <w:p w14:paraId="2D30D5F4" w14:textId="77777777" w:rsidR="0088625D" w:rsidRPr="002E40A0" w:rsidRDefault="0088625D" w:rsidP="006F52C3">
            <w:pPr>
              <w:pStyle w:val="Secondarylabels"/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</w:pP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instrText xml:space="preserve"> FORMTEXT </w:instrText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separate"/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end"/>
            </w:r>
          </w:p>
          <w:p w14:paraId="458CC94F" w14:textId="77777777" w:rsidR="0088625D" w:rsidRPr="002E40A0" w:rsidRDefault="0088625D" w:rsidP="00276A6F">
            <w:pPr>
              <w:pStyle w:val="Secondarylabels"/>
              <w:rPr>
                <w:rFonts w:ascii="Times New Roman" w:hAnsi="Times New Roman"/>
                <w:sz w:val="21"/>
                <w:szCs w:val="21"/>
                <w:lang w:val="en-GB"/>
              </w:rPr>
            </w:pPr>
          </w:p>
        </w:tc>
      </w:tr>
      <w:tr w:rsidR="0088625D" w:rsidRPr="00F9421F" w14:paraId="4BA1371F" w14:textId="77777777" w:rsidTr="002E40A0">
        <w:trPr>
          <w:trHeight w:val="205"/>
        </w:trPr>
        <w:tc>
          <w:tcPr>
            <w:tcW w:w="9606" w:type="dxa"/>
            <w:shd w:val="clear" w:color="auto" w:fill="D9D9D9"/>
          </w:tcPr>
          <w:p w14:paraId="1D65209F" w14:textId="77777777" w:rsidR="0088625D" w:rsidRPr="00F9421F" w:rsidRDefault="00215DBF" w:rsidP="00571E65">
            <w:pPr>
              <w:pStyle w:val="CV2"/>
              <w:rPr>
                <w:lang w:val="en-GB"/>
              </w:rPr>
            </w:pPr>
            <w:r>
              <w:rPr>
                <w:lang w:val="en-GB"/>
              </w:rPr>
              <w:t>Distinctions  reçues</w:t>
            </w:r>
          </w:p>
        </w:tc>
      </w:tr>
      <w:tr w:rsidR="0088625D" w:rsidRPr="00F9421F" w14:paraId="257412C8" w14:textId="77777777" w:rsidTr="009B04EB">
        <w:tc>
          <w:tcPr>
            <w:tcW w:w="9606" w:type="dxa"/>
            <w:tcBorders>
              <w:bottom w:val="single" w:sz="4" w:space="0" w:color="000000"/>
            </w:tcBorders>
          </w:tcPr>
          <w:p w14:paraId="02CC856B" w14:textId="77777777" w:rsidR="0088625D" w:rsidRPr="002E40A0" w:rsidRDefault="0088625D" w:rsidP="006F52C3">
            <w:pPr>
              <w:pStyle w:val="Secondarylabels"/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</w:pP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instrText xml:space="preserve"> FORMTEXT </w:instrText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separate"/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end"/>
            </w:r>
          </w:p>
          <w:p w14:paraId="7B271596" w14:textId="77777777" w:rsidR="0088625D" w:rsidRPr="002E40A0" w:rsidRDefault="0088625D" w:rsidP="00D11427">
            <w:pPr>
              <w:pStyle w:val="Secondarylabels"/>
              <w:rPr>
                <w:rFonts w:ascii="Times New Roman" w:hAnsi="Times New Roman"/>
                <w:sz w:val="21"/>
                <w:szCs w:val="21"/>
                <w:lang w:val="en-GB"/>
              </w:rPr>
            </w:pPr>
          </w:p>
        </w:tc>
      </w:tr>
      <w:tr w:rsidR="0088625D" w:rsidRPr="00F9421F" w14:paraId="5AF8D4CF" w14:textId="77777777" w:rsidTr="002E40A0">
        <w:trPr>
          <w:trHeight w:val="193"/>
        </w:trPr>
        <w:tc>
          <w:tcPr>
            <w:tcW w:w="9606" w:type="dxa"/>
            <w:shd w:val="clear" w:color="auto" w:fill="D9D9D9"/>
          </w:tcPr>
          <w:p w14:paraId="710153CD" w14:textId="77777777" w:rsidR="0088625D" w:rsidRPr="00F9421F" w:rsidRDefault="00215DBF" w:rsidP="00571E65">
            <w:pPr>
              <w:pStyle w:val="CV2"/>
              <w:rPr>
                <w:lang w:val="en-GB"/>
              </w:rPr>
            </w:pPr>
            <w:r>
              <w:rPr>
                <w:lang w:val="en-GB"/>
              </w:rPr>
              <w:t>I</w:t>
            </w:r>
            <w:r w:rsidRPr="00215DBF">
              <w:rPr>
                <w:lang w:val="en-GB"/>
              </w:rPr>
              <w:t>ntérêts</w:t>
            </w:r>
            <w:r>
              <w:rPr>
                <w:lang w:val="en-GB"/>
              </w:rPr>
              <w:t xml:space="preserve"> </w:t>
            </w:r>
            <w:r w:rsidRPr="00215DBF">
              <w:rPr>
                <w:lang w:val="en-GB"/>
              </w:rPr>
              <w:t xml:space="preserve"> personnels</w:t>
            </w:r>
          </w:p>
        </w:tc>
      </w:tr>
      <w:tr w:rsidR="0088625D" w:rsidRPr="00F9421F" w14:paraId="01B3285D" w14:textId="77777777" w:rsidTr="009B04EB">
        <w:tc>
          <w:tcPr>
            <w:tcW w:w="9606" w:type="dxa"/>
            <w:tcBorders>
              <w:bottom w:val="single" w:sz="4" w:space="0" w:color="000000"/>
            </w:tcBorders>
          </w:tcPr>
          <w:p w14:paraId="1708F46D" w14:textId="6C5E7E2A" w:rsidR="0088625D" w:rsidRPr="002E40A0" w:rsidRDefault="008047BD" w:rsidP="006F52C3">
            <w:pPr>
              <w:pStyle w:val="Secondarylabels"/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</w:pP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instrText xml:space="preserve"> FORMTEXT </w:instrText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separate"/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end"/>
            </w:r>
          </w:p>
          <w:p w14:paraId="4D95AA4D" w14:textId="77777777" w:rsidR="0088625D" w:rsidRPr="002E40A0" w:rsidRDefault="0088625D" w:rsidP="00D11427">
            <w:pPr>
              <w:pStyle w:val="Secondarylabels"/>
              <w:rPr>
                <w:rFonts w:ascii="Times New Roman" w:hAnsi="Times New Roman"/>
                <w:sz w:val="21"/>
                <w:szCs w:val="21"/>
                <w:lang w:val="en-GB"/>
              </w:rPr>
            </w:pPr>
          </w:p>
        </w:tc>
      </w:tr>
      <w:tr w:rsidR="0088625D" w:rsidRPr="00F9421F" w14:paraId="59F1DD78" w14:textId="77777777" w:rsidTr="002E40A0">
        <w:trPr>
          <w:trHeight w:val="309"/>
        </w:trPr>
        <w:tc>
          <w:tcPr>
            <w:tcW w:w="9606" w:type="dxa"/>
            <w:shd w:val="clear" w:color="auto" w:fill="D9D9D9"/>
          </w:tcPr>
          <w:p w14:paraId="512029D6" w14:textId="77777777" w:rsidR="0088625D" w:rsidRPr="00F9421F" w:rsidRDefault="00B75D79" w:rsidP="00571E65">
            <w:pPr>
              <w:pStyle w:val="CV2"/>
              <w:rPr>
                <w:lang w:val="en-GB"/>
              </w:rPr>
            </w:pPr>
            <w:r>
              <w:t>Divers</w:t>
            </w:r>
          </w:p>
        </w:tc>
      </w:tr>
      <w:tr w:rsidR="0088625D" w:rsidRPr="00F9421F" w14:paraId="5F6095D1" w14:textId="77777777" w:rsidTr="009B04EB">
        <w:tc>
          <w:tcPr>
            <w:tcW w:w="9606" w:type="dxa"/>
          </w:tcPr>
          <w:p w14:paraId="2ECA3690" w14:textId="77777777" w:rsidR="0088625D" w:rsidRPr="002E40A0" w:rsidRDefault="0088625D" w:rsidP="006F52C3">
            <w:pPr>
              <w:pStyle w:val="Secondarylabels"/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</w:pP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instrText xml:space="preserve"> FORMTEXT </w:instrText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separate"/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noProof/>
                <w:sz w:val="21"/>
                <w:szCs w:val="21"/>
                <w:lang w:val="en-GB"/>
              </w:rPr>
              <w:t> </w:t>
            </w:r>
            <w:r w:rsidRPr="002E40A0">
              <w:rPr>
                <w:rFonts w:ascii="Times New Roman" w:hAnsi="Times New Roman"/>
                <w:b w:val="0"/>
                <w:bCs/>
                <w:sz w:val="21"/>
                <w:szCs w:val="21"/>
                <w:lang w:val="en-GB"/>
              </w:rPr>
              <w:fldChar w:fldCharType="end"/>
            </w:r>
          </w:p>
          <w:p w14:paraId="1E9BF05B" w14:textId="77777777" w:rsidR="0088625D" w:rsidRPr="002E40A0" w:rsidRDefault="0088625D" w:rsidP="00D11427">
            <w:pPr>
              <w:pStyle w:val="Secondarylabels"/>
              <w:rPr>
                <w:rFonts w:ascii="Times New Roman" w:hAnsi="Times New Roman"/>
                <w:sz w:val="21"/>
                <w:szCs w:val="21"/>
                <w:lang w:val="en-GB"/>
              </w:rPr>
            </w:pPr>
          </w:p>
        </w:tc>
      </w:tr>
    </w:tbl>
    <w:p w14:paraId="17606D10" w14:textId="77777777" w:rsidR="006C5CCB" w:rsidRPr="002E40A0" w:rsidRDefault="006C5CCB" w:rsidP="0014076C">
      <w:pPr>
        <w:rPr>
          <w:rFonts w:ascii="Times New Roman" w:hAnsi="Times New Roman"/>
          <w:sz w:val="21"/>
          <w:szCs w:val="21"/>
          <w:lang w:val="en-GB"/>
        </w:rPr>
      </w:pPr>
    </w:p>
    <w:sectPr w:rsidR="006C5CCB" w:rsidRPr="002E40A0" w:rsidSect="00D364D3"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5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76BAD" w14:textId="77777777" w:rsidR="00210791" w:rsidRDefault="00210791" w:rsidP="00037D55">
      <w:pPr>
        <w:spacing w:before="0" w:after="0"/>
      </w:pPr>
      <w:r>
        <w:separator/>
      </w:r>
    </w:p>
  </w:endnote>
  <w:endnote w:type="continuationSeparator" w:id="0">
    <w:p w14:paraId="523FAFBB" w14:textId="77777777" w:rsidR="00210791" w:rsidRDefault="00210791" w:rsidP="00037D5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22255" w14:textId="50D32A66" w:rsidR="009865BE" w:rsidRPr="005A71FE" w:rsidRDefault="005A71FE" w:rsidP="005A71FE">
    <w:pPr>
      <w:pStyle w:val="Footer"/>
      <w:spacing w:before="0" w:after="0"/>
      <w:jc w:val="center"/>
      <w:rPr>
        <w:rFonts w:ascii="Times New Roman" w:hAnsi="Times New Roman"/>
        <w:b/>
        <w:bCs/>
        <w:sz w:val="16"/>
        <w:szCs w:val="16"/>
      </w:rPr>
    </w:pPr>
    <w:r w:rsidRPr="00421A04">
      <w:rPr>
        <w:rFonts w:ascii="Times New Roman" w:hAnsi="Times New Roman"/>
        <w:b/>
        <w:bCs/>
        <w:sz w:val="16"/>
        <w:szCs w:val="16"/>
      </w:rPr>
      <w:fldChar w:fldCharType="begin"/>
    </w:r>
    <w:r w:rsidRPr="00421A04">
      <w:rPr>
        <w:rFonts w:ascii="Times New Roman" w:hAnsi="Times New Roman"/>
        <w:b/>
        <w:bCs/>
        <w:sz w:val="16"/>
        <w:szCs w:val="16"/>
      </w:rPr>
      <w:instrText xml:space="preserve"> PAGE   \* MERGEFORMAT </w:instrText>
    </w:r>
    <w:r w:rsidRPr="00421A04">
      <w:rPr>
        <w:rFonts w:ascii="Times New Roman" w:hAnsi="Times New Roman"/>
        <w:b/>
        <w:bCs/>
        <w:sz w:val="16"/>
        <w:szCs w:val="16"/>
      </w:rPr>
      <w:fldChar w:fldCharType="separate"/>
    </w:r>
    <w:r>
      <w:rPr>
        <w:rFonts w:ascii="Times New Roman" w:hAnsi="Times New Roman"/>
        <w:b/>
        <w:bCs/>
        <w:sz w:val="16"/>
        <w:szCs w:val="16"/>
      </w:rPr>
      <w:t>1</w:t>
    </w:r>
    <w:r w:rsidRPr="00421A04">
      <w:rPr>
        <w:rFonts w:ascii="Times New Roman" w:hAnsi="Times New Roman"/>
        <w:b/>
        <w:bCs/>
        <w:sz w:val="16"/>
        <w:szCs w:val="16"/>
      </w:rPr>
      <w:fldChar w:fldCharType="end"/>
    </w:r>
    <w:r>
      <w:rPr>
        <w:rFonts w:ascii="Times New Roman" w:hAnsi="Times New Roman"/>
        <w:b/>
        <w:bCs/>
        <w:sz w:val="16"/>
        <w:szCs w:val="16"/>
      </w:rPr>
      <w:t>/</w:t>
    </w:r>
    <w:r>
      <w:rPr>
        <w:rFonts w:ascii="Times New Roman" w:hAnsi="Times New Roman"/>
        <w:b/>
        <w:bCs/>
        <w:sz w:val="16"/>
        <w:szCs w:val="16"/>
      </w:rPr>
      <w:fldChar w:fldCharType="begin"/>
    </w:r>
    <w:r>
      <w:rPr>
        <w:rFonts w:ascii="Times New Roman" w:hAnsi="Times New Roman"/>
        <w:b/>
        <w:bCs/>
        <w:sz w:val="16"/>
        <w:szCs w:val="16"/>
      </w:rPr>
      <w:instrText xml:space="preserve"> NUMPAGES   \* MERGEFORMAT </w:instrText>
    </w:r>
    <w:r>
      <w:rPr>
        <w:rFonts w:ascii="Times New Roman" w:hAnsi="Times New Roman"/>
        <w:b/>
        <w:bCs/>
        <w:sz w:val="16"/>
        <w:szCs w:val="16"/>
      </w:rPr>
      <w:fldChar w:fldCharType="separate"/>
    </w:r>
    <w:r>
      <w:rPr>
        <w:rFonts w:ascii="Times New Roman" w:hAnsi="Times New Roman"/>
        <w:b/>
        <w:bCs/>
        <w:sz w:val="16"/>
        <w:szCs w:val="16"/>
      </w:rPr>
      <w:t>3</w:t>
    </w:r>
    <w:r>
      <w:rPr>
        <w:rFonts w:ascii="Times New Roman" w:hAnsi="Times New Roman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78DA5" w14:textId="156EC793" w:rsidR="00B80142" w:rsidRPr="000F547E" w:rsidRDefault="000F547E" w:rsidP="000F547E">
    <w:pPr>
      <w:pStyle w:val="Footer"/>
      <w:spacing w:before="0" w:after="0"/>
      <w:jc w:val="center"/>
      <w:rPr>
        <w:rFonts w:ascii="Times New Roman" w:hAnsi="Times New Roman"/>
        <w:b/>
        <w:bCs/>
        <w:sz w:val="16"/>
        <w:szCs w:val="16"/>
      </w:rPr>
    </w:pPr>
    <w:r w:rsidRPr="00421A04">
      <w:rPr>
        <w:rFonts w:ascii="Times New Roman" w:hAnsi="Times New Roman"/>
        <w:b/>
        <w:bCs/>
        <w:sz w:val="16"/>
        <w:szCs w:val="16"/>
      </w:rPr>
      <w:fldChar w:fldCharType="begin"/>
    </w:r>
    <w:r w:rsidRPr="00421A04">
      <w:rPr>
        <w:rFonts w:ascii="Times New Roman" w:hAnsi="Times New Roman"/>
        <w:b/>
        <w:bCs/>
        <w:sz w:val="16"/>
        <w:szCs w:val="16"/>
      </w:rPr>
      <w:instrText xml:space="preserve"> PAGE   \* MERGEFORMAT </w:instrText>
    </w:r>
    <w:r w:rsidRPr="00421A04">
      <w:rPr>
        <w:rFonts w:ascii="Times New Roman" w:hAnsi="Times New Roman"/>
        <w:b/>
        <w:bCs/>
        <w:sz w:val="16"/>
        <w:szCs w:val="16"/>
      </w:rPr>
      <w:fldChar w:fldCharType="separate"/>
    </w:r>
    <w:r>
      <w:rPr>
        <w:rFonts w:ascii="Times New Roman" w:hAnsi="Times New Roman"/>
        <w:b/>
        <w:bCs/>
        <w:sz w:val="16"/>
        <w:szCs w:val="16"/>
      </w:rPr>
      <w:t>1</w:t>
    </w:r>
    <w:r w:rsidRPr="00421A04">
      <w:rPr>
        <w:rFonts w:ascii="Times New Roman" w:hAnsi="Times New Roman"/>
        <w:b/>
        <w:bCs/>
        <w:sz w:val="16"/>
        <w:szCs w:val="16"/>
      </w:rPr>
      <w:fldChar w:fldCharType="end"/>
    </w:r>
    <w:r>
      <w:rPr>
        <w:rFonts w:ascii="Times New Roman" w:hAnsi="Times New Roman"/>
        <w:b/>
        <w:bCs/>
        <w:sz w:val="16"/>
        <w:szCs w:val="16"/>
      </w:rPr>
      <w:t>/</w:t>
    </w:r>
    <w:r>
      <w:rPr>
        <w:rFonts w:ascii="Times New Roman" w:hAnsi="Times New Roman"/>
        <w:b/>
        <w:bCs/>
        <w:sz w:val="16"/>
        <w:szCs w:val="16"/>
      </w:rPr>
      <w:fldChar w:fldCharType="begin"/>
    </w:r>
    <w:r>
      <w:rPr>
        <w:rFonts w:ascii="Times New Roman" w:hAnsi="Times New Roman"/>
        <w:b/>
        <w:bCs/>
        <w:sz w:val="16"/>
        <w:szCs w:val="16"/>
      </w:rPr>
      <w:instrText xml:space="preserve"> NUMPAGES   \* MERGEFORMAT </w:instrText>
    </w:r>
    <w:r>
      <w:rPr>
        <w:rFonts w:ascii="Times New Roman" w:hAnsi="Times New Roman"/>
        <w:b/>
        <w:bCs/>
        <w:sz w:val="16"/>
        <w:szCs w:val="16"/>
      </w:rPr>
      <w:fldChar w:fldCharType="separate"/>
    </w:r>
    <w:r>
      <w:rPr>
        <w:rFonts w:ascii="Times New Roman" w:hAnsi="Times New Roman"/>
        <w:b/>
        <w:bCs/>
        <w:sz w:val="16"/>
        <w:szCs w:val="16"/>
      </w:rPr>
      <w:t>3</w:t>
    </w:r>
    <w:r>
      <w:rPr>
        <w:rFonts w:ascii="Times New Roman" w:hAnsi="Times New Roman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F76D6" w14:textId="77777777" w:rsidR="00210791" w:rsidRDefault="00210791" w:rsidP="00037D55">
      <w:pPr>
        <w:spacing w:before="0" w:after="0"/>
      </w:pPr>
      <w:r>
        <w:separator/>
      </w:r>
    </w:p>
  </w:footnote>
  <w:footnote w:type="continuationSeparator" w:id="0">
    <w:p w14:paraId="2220A975" w14:textId="77777777" w:rsidR="00210791" w:rsidRDefault="00210791" w:rsidP="00037D5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55DD8" w14:textId="1445E5F5" w:rsidR="00604E84" w:rsidRPr="002E40A0" w:rsidRDefault="00604E84" w:rsidP="00604E84">
    <w:pPr>
      <w:pStyle w:val="Companyname"/>
      <w:jc w:val="left"/>
      <w:rPr>
        <w:rFonts w:ascii="Times New Roman" w:hAnsi="Times New Roman"/>
        <w:lang w:val="fr-FR"/>
      </w:rPr>
    </w:pPr>
  </w:p>
  <w:p w14:paraId="5F6E5A5A" w14:textId="1712E3EA" w:rsidR="005909F5" w:rsidRPr="002E40A0" w:rsidRDefault="005909F5" w:rsidP="00604E84">
    <w:pPr>
      <w:rPr>
        <w:rFonts w:ascii="Times New Roman" w:hAnsi="Times New Roman"/>
        <w:lang w:val="fr-FR"/>
      </w:rPr>
    </w:pPr>
    <w:r w:rsidRPr="007D4BE8">
      <w:rPr>
        <w:lang w:val="fr-FR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A38E7"/>
    <w:multiLevelType w:val="hybridMultilevel"/>
    <w:tmpl w:val="4D7AD792"/>
    <w:lvl w:ilvl="0" w:tplc="08090001">
      <w:start w:val="1"/>
      <w:numFmt w:val="bullet"/>
      <w:pStyle w:val="Number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55481"/>
    <w:multiLevelType w:val="hybridMultilevel"/>
    <w:tmpl w:val="2EA6E0B0"/>
    <w:lvl w:ilvl="0" w:tplc="AC387734">
      <w:numFmt w:val="bullet"/>
      <w:lvlText w:val="-"/>
      <w:lvlJc w:val="left"/>
      <w:pPr>
        <w:ind w:left="1004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C81E46"/>
    <w:multiLevelType w:val="hybridMultilevel"/>
    <w:tmpl w:val="4CA2656C"/>
    <w:lvl w:ilvl="0" w:tplc="38684168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2516E"/>
    <w:multiLevelType w:val="hybridMultilevel"/>
    <w:tmpl w:val="8C588D1E"/>
    <w:lvl w:ilvl="0" w:tplc="AC387734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66481D30"/>
    <w:multiLevelType w:val="hybridMultilevel"/>
    <w:tmpl w:val="DE002654"/>
    <w:lvl w:ilvl="0" w:tplc="43A8F336"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4B809A5"/>
    <w:multiLevelType w:val="hybridMultilevel"/>
    <w:tmpl w:val="7E8079B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466702124">
    <w:abstractNumId w:val="2"/>
  </w:num>
  <w:num w:numId="2" w16cid:durableId="148446023">
    <w:abstractNumId w:val="0"/>
  </w:num>
  <w:num w:numId="3" w16cid:durableId="422141939">
    <w:abstractNumId w:val="3"/>
  </w:num>
  <w:num w:numId="4" w16cid:durableId="966200922">
    <w:abstractNumId w:val="4"/>
  </w:num>
  <w:num w:numId="5" w16cid:durableId="1337727054">
    <w:abstractNumId w:val="5"/>
  </w:num>
  <w:num w:numId="6" w16cid:durableId="220794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hideSpellingErrors/>
  <w:hideGrammaticalErrors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E6hb7/TMjFAtdW2XpYNWDzusMc/aAUqCVelu9xMNdFK1iEpBgcJF08U2voflnNq6oj7KpHtfobvZAP2MjTViPw==" w:salt="RdBjEvhnRleIzz6+tC495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FCB"/>
    <w:rsid w:val="00014988"/>
    <w:rsid w:val="000327B2"/>
    <w:rsid w:val="00037D55"/>
    <w:rsid w:val="00051479"/>
    <w:rsid w:val="00065DE0"/>
    <w:rsid w:val="0009254E"/>
    <w:rsid w:val="000A5CB2"/>
    <w:rsid w:val="000A79C3"/>
    <w:rsid w:val="000B0042"/>
    <w:rsid w:val="000C5A46"/>
    <w:rsid w:val="000D0230"/>
    <w:rsid w:val="000D4DB3"/>
    <w:rsid w:val="000E7DCE"/>
    <w:rsid w:val="000F547E"/>
    <w:rsid w:val="0010523E"/>
    <w:rsid w:val="00113702"/>
    <w:rsid w:val="00114FAC"/>
    <w:rsid w:val="00120404"/>
    <w:rsid w:val="0012566B"/>
    <w:rsid w:val="0014076C"/>
    <w:rsid w:val="00144AF3"/>
    <w:rsid w:val="00147A54"/>
    <w:rsid w:val="00176021"/>
    <w:rsid w:val="001818D9"/>
    <w:rsid w:val="001A24F2"/>
    <w:rsid w:val="001A709C"/>
    <w:rsid w:val="001B3777"/>
    <w:rsid w:val="001E5891"/>
    <w:rsid w:val="00201D1A"/>
    <w:rsid w:val="002077C0"/>
    <w:rsid w:val="00210791"/>
    <w:rsid w:val="00215DBF"/>
    <w:rsid w:val="002421DC"/>
    <w:rsid w:val="00276A6F"/>
    <w:rsid w:val="00287D59"/>
    <w:rsid w:val="002A4D12"/>
    <w:rsid w:val="002B6157"/>
    <w:rsid w:val="002D5ABA"/>
    <w:rsid w:val="002E40A0"/>
    <w:rsid w:val="002F6420"/>
    <w:rsid w:val="003046E6"/>
    <w:rsid w:val="003075B8"/>
    <w:rsid w:val="00345098"/>
    <w:rsid w:val="00363486"/>
    <w:rsid w:val="00365061"/>
    <w:rsid w:val="00372AF9"/>
    <w:rsid w:val="00374F55"/>
    <w:rsid w:val="003829AA"/>
    <w:rsid w:val="00383744"/>
    <w:rsid w:val="00386B78"/>
    <w:rsid w:val="003B156D"/>
    <w:rsid w:val="003B45A6"/>
    <w:rsid w:val="0041238D"/>
    <w:rsid w:val="00414FB1"/>
    <w:rsid w:val="00455D2F"/>
    <w:rsid w:val="00461DD3"/>
    <w:rsid w:val="00473FCB"/>
    <w:rsid w:val="004A1B2D"/>
    <w:rsid w:val="00500155"/>
    <w:rsid w:val="00504F11"/>
    <w:rsid w:val="00516A0F"/>
    <w:rsid w:val="00522FBB"/>
    <w:rsid w:val="005236CD"/>
    <w:rsid w:val="00531051"/>
    <w:rsid w:val="0054600D"/>
    <w:rsid w:val="00556D82"/>
    <w:rsid w:val="00556F6B"/>
    <w:rsid w:val="00562A56"/>
    <w:rsid w:val="00565C6C"/>
    <w:rsid w:val="00566F1F"/>
    <w:rsid w:val="00571E65"/>
    <w:rsid w:val="005909F5"/>
    <w:rsid w:val="00592652"/>
    <w:rsid w:val="005A3B49"/>
    <w:rsid w:val="005A71FE"/>
    <w:rsid w:val="005B4E41"/>
    <w:rsid w:val="005D1013"/>
    <w:rsid w:val="005E3FE3"/>
    <w:rsid w:val="005F4C95"/>
    <w:rsid w:val="005F7876"/>
    <w:rsid w:val="00600F24"/>
    <w:rsid w:val="0060216F"/>
    <w:rsid w:val="00602ED0"/>
    <w:rsid w:val="00602F82"/>
    <w:rsid w:val="00603A73"/>
    <w:rsid w:val="00604E84"/>
    <w:rsid w:val="00607ACC"/>
    <w:rsid w:val="00664018"/>
    <w:rsid w:val="00664628"/>
    <w:rsid w:val="006817A4"/>
    <w:rsid w:val="006928C0"/>
    <w:rsid w:val="006B253D"/>
    <w:rsid w:val="006C5CCB"/>
    <w:rsid w:val="006D38A3"/>
    <w:rsid w:val="006F52C3"/>
    <w:rsid w:val="00715716"/>
    <w:rsid w:val="0074694B"/>
    <w:rsid w:val="00757646"/>
    <w:rsid w:val="00774232"/>
    <w:rsid w:val="007B32AE"/>
    <w:rsid w:val="007B5567"/>
    <w:rsid w:val="007B5C3F"/>
    <w:rsid w:val="007B6A52"/>
    <w:rsid w:val="007D4BE8"/>
    <w:rsid w:val="007E3E45"/>
    <w:rsid w:val="007F2542"/>
    <w:rsid w:val="007F2C82"/>
    <w:rsid w:val="008036DF"/>
    <w:rsid w:val="008047BD"/>
    <w:rsid w:val="0080619B"/>
    <w:rsid w:val="00831148"/>
    <w:rsid w:val="00841DC8"/>
    <w:rsid w:val="00843A55"/>
    <w:rsid w:val="008471A6"/>
    <w:rsid w:val="00850CCC"/>
    <w:rsid w:val="00851E78"/>
    <w:rsid w:val="0088625D"/>
    <w:rsid w:val="008D03D8"/>
    <w:rsid w:val="008D0916"/>
    <w:rsid w:val="008D6BC5"/>
    <w:rsid w:val="008E5852"/>
    <w:rsid w:val="008F1904"/>
    <w:rsid w:val="008F2537"/>
    <w:rsid w:val="00912537"/>
    <w:rsid w:val="009330CA"/>
    <w:rsid w:val="00942365"/>
    <w:rsid w:val="00971FA1"/>
    <w:rsid w:val="00973C60"/>
    <w:rsid w:val="009865BE"/>
    <w:rsid w:val="0099370D"/>
    <w:rsid w:val="009B04EB"/>
    <w:rsid w:val="009B3866"/>
    <w:rsid w:val="009B532E"/>
    <w:rsid w:val="009C4BC3"/>
    <w:rsid w:val="009E2CEF"/>
    <w:rsid w:val="00A01E8A"/>
    <w:rsid w:val="00A05E6B"/>
    <w:rsid w:val="00A359F5"/>
    <w:rsid w:val="00A50FE9"/>
    <w:rsid w:val="00A81673"/>
    <w:rsid w:val="00A81E5B"/>
    <w:rsid w:val="00AA088C"/>
    <w:rsid w:val="00AF410E"/>
    <w:rsid w:val="00B05612"/>
    <w:rsid w:val="00B05D4D"/>
    <w:rsid w:val="00B16766"/>
    <w:rsid w:val="00B30D0B"/>
    <w:rsid w:val="00B32183"/>
    <w:rsid w:val="00B349F4"/>
    <w:rsid w:val="00B46472"/>
    <w:rsid w:val="00B475DD"/>
    <w:rsid w:val="00B547AD"/>
    <w:rsid w:val="00B75D79"/>
    <w:rsid w:val="00B80142"/>
    <w:rsid w:val="00B8420C"/>
    <w:rsid w:val="00BB2F85"/>
    <w:rsid w:val="00BB7887"/>
    <w:rsid w:val="00BD0958"/>
    <w:rsid w:val="00C22FD2"/>
    <w:rsid w:val="00C34D7C"/>
    <w:rsid w:val="00C41450"/>
    <w:rsid w:val="00C63EF9"/>
    <w:rsid w:val="00C76253"/>
    <w:rsid w:val="00C82797"/>
    <w:rsid w:val="00C87BBB"/>
    <w:rsid w:val="00CB165D"/>
    <w:rsid w:val="00CC4A82"/>
    <w:rsid w:val="00CE0AC8"/>
    <w:rsid w:val="00CF467A"/>
    <w:rsid w:val="00D11427"/>
    <w:rsid w:val="00D1311B"/>
    <w:rsid w:val="00D151EA"/>
    <w:rsid w:val="00D17CF6"/>
    <w:rsid w:val="00D27B57"/>
    <w:rsid w:val="00D30C9A"/>
    <w:rsid w:val="00D32F04"/>
    <w:rsid w:val="00D364D3"/>
    <w:rsid w:val="00D47D6C"/>
    <w:rsid w:val="00D50AF7"/>
    <w:rsid w:val="00D51C0B"/>
    <w:rsid w:val="00D57E96"/>
    <w:rsid w:val="00D67CA1"/>
    <w:rsid w:val="00D863D6"/>
    <w:rsid w:val="00D919B8"/>
    <w:rsid w:val="00D91CE6"/>
    <w:rsid w:val="00D921F1"/>
    <w:rsid w:val="00DB145F"/>
    <w:rsid w:val="00DB4F41"/>
    <w:rsid w:val="00DB7B5C"/>
    <w:rsid w:val="00DC2887"/>
    <w:rsid w:val="00DC2EEE"/>
    <w:rsid w:val="00DE106F"/>
    <w:rsid w:val="00DE67A0"/>
    <w:rsid w:val="00E0032A"/>
    <w:rsid w:val="00E23F93"/>
    <w:rsid w:val="00E25F48"/>
    <w:rsid w:val="00E8626D"/>
    <w:rsid w:val="00EA68A2"/>
    <w:rsid w:val="00F06F66"/>
    <w:rsid w:val="00F10053"/>
    <w:rsid w:val="00F35C0D"/>
    <w:rsid w:val="00F4056E"/>
    <w:rsid w:val="00F71730"/>
    <w:rsid w:val="00F9421F"/>
    <w:rsid w:val="00FA683D"/>
    <w:rsid w:val="00FD1684"/>
    <w:rsid w:val="00FD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BAD51"/>
  <w15:chartTrackingRefBased/>
  <w15:docId w15:val="{4A8A1311-E565-4667-9100-304B6EA77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19B"/>
    <w:pPr>
      <w:spacing w:before="60" w:after="20"/>
    </w:pPr>
    <w:rPr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037D55"/>
    <w:pPr>
      <w:tabs>
        <w:tab w:val="left" w:pos="7185"/>
      </w:tabs>
      <w:spacing w:before="200" w:after="0"/>
      <w:ind w:left="450"/>
      <w:outlineLvl w:val="0"/>
    </w:pPr>
    <w:rPr>
      <w:rFonts w:ascii="Tahoma" w:eastAsia="Times New Roman" w:hAnsi="Tahoma"/>
      <w:b/>
      <w:cap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5C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851E78"/>
    <w:rPr>
      <w:color w:val="0000FF"/>
      <w:u w:val="single"/>
    </w:rPr>
  </w:style>
  <w:style w:type="paragraph" w:customStyle="1" w:styleId="Label">
    <w:name w:val="Label"/>
    <w:basedOn w:val="Normal"/>
    <w:link w:val="LabelChar"/>
    <w:qFormat/>
    <w:rsid w:val="00D32F04"/>
    <w:pPr>
      <w:spacing w:before="40"/>
    </w:pPr>
    <w:rPr>
      <w:b/>
      <w:color w:val="262626"/>
    </w:rPr>
  </w:style>
  <w:style w:type="paragraph" w:customStyle="1" w:styleId="Details">
    <w:name w:val="Details"/>
    <w:basedOn w:val="Normal"/>
    <w:qFormat/>
    <w:rsid w:val="00E25F48"/>
    <w:rPr>
      <w:color w:val="262626"/>
    </w:rPr>
  </w:style>
  <w:style w:type="paragraph" w:customStyle="1" w:styleId="BulletedList">
    <w:name w:val="Bulleted List"/>
    <w:basedOn w:val="Normal"/>
    <w:qFormat/>
    <w:rsid w:val="00D57E96"/>
    <w:pPr>
      <w:numPr>
        <w:numId w:val="1"/>
      </w:numPr>
    </w:pPr>
    <w:rPr>
      <w:color w:val="262626"/>
    </w:rPr>
  </w:style>
  <w:style w:type="paragraph" w:customStyle="1" w:styleId="NumberedList">
    <w:name w:val="Numbered List"/>
    <w:basedOn w:val="Details"/>
    <w:qFormat/>
    <w:rsid w:val="00D57E96"/>
    <w:pPr>
      <w:numPr>
        <w:numId w:val="2"/>
      </w:numPr>
    </w:pPr>
  </w:style>
  <w:style w:type="paragraph" w:customStyle="1" w:styleId="Notes">
    <w:name w:val="Notes"/>
    <w:basedOn w:val="Details"/>
    <w:qFormat/>
    <w:rsid w:val="00DC2EEE"/>
    <w:rPr>
      <w:i/>
    </w:rPr>
  </w:style>
  <w:style w:type="paragraph" w:customStyle="1" w:styleId="Secondarylabels">
    <w:name w:val="Secondary labels"/>
    <w:basedOn w:val="Label"/>
    <w:qFormat/>
    <w:rsid w:val="00C22FD2"/>
    <w:pPr>
      <w:spacing w:before="120" w:after="120"/>
    </w:pPr>
  </w:style>
  <w:style w:type="paragraph" w:styleId="Header">
    <w:name w:val="header"/>
    <w:basedOn w:val="Normal"/>
    <w:link w:val="HeaderChar"/>
    <w:uiPriority w:val="99"/>
    <w:unhideWhenUsed/>
    <w:rsid w:val="00037D5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37D55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037D5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37D55"/>
    <w:rPr>
      <w:szCs w:val="22"/>
    </w:rPr>
  </w:style>
  <w:style w:type="character" w:customStyle="1" w:styleId="Heading1Char">
    <w:name w:val="Heading 1 Char"/>
    <w:link w:val="Heading1"/>
    <w:rsid w:val="00037D55"/>
    <w:rPr>
      <w:rFonts w:ascii="Tahoma" w:eastAsia="Times New Roman" w:hAnsi="Tahoma"/>
      <w:b/>
      <w:cap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D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7D55"/>
    <w:rPr>
      <w:rFonts w:ascii="Tahoma" w:hAnsi="Tahoma" w:cs="Tahoma"/>
      <w:sz w:val="16"/>
      <w:szCs w:val="16"/>
    </w:rPr>
  </w:style>
  <w:style w:type="paragraph" w:customStyle="1" w:styleId="Companyname">
    <w:name w:val="Company name"/>
    <w:basedOn w:val="Normal"/>
    <w:qFormat/>
    <w:rsid w:val="00841DC8"/>
    <w:pPr>
      <w:spacing w:after="240"/>
      <w:jc w:val="right"/>
    </w:pPr>
    <w:rPr>
      <w:b/>
      <w:sz w:val="28"/>
    </w:rPr>
  </w:style>
  <w:style w:type="character" w:styleId="PlaceholderText">
    <w:name w:val="Placeholder Text"/>
    <w:uiPriority w:val="99"/>
    <w:semiHidden/>
    <w:rsid w:val="00E8626D"/>
    <w:rPr>
      <w:color w:val="808080"/>
    </w:rPr>
  </w:style>
  <w:style w:type="paragraph" w:customStyle="1" w:styleId="Default">
    <w:name w:val="Default"/>
    <w:rsid w:val="00414FB1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ja-JP"/>
    </w:rPr>
  </w:style>
  <w:style w:type="character" w:styleId="BookTitle">
    <w:name w:val="Book Title"/>
    <w:uiPriority w:val="33"/>
    <w:qFormat/>
    <w:rsid w:val="00DE67A0"/>
    <w:rPr>
      <w:b/>
      <w:bCs/>
      <w:smallCaps/>
      <w:spacing w:val="5"/>
    </w:rPr>
  </w:style>
  <w:style w:type="paragraph" w:customStyle="1" w:styleId="CV">
    <w:name w:val="CV"/>
    <w:basedOn w:val="Label"/>
    <w:link w:val="CVChar"/>
    <w:qFormat/>
    <w:rsid w:val="00DE67A0"/>
    <w:rPr>
      <w:rFonts w:ascii="Times New Roman" w:hAnsi="Times New Roman"/>
    </w:rPr>
  </w:style>
  <w:style w:type="paragraph" w:customStyle="1" w:styleId="CV2">
    <w:name w:val="CV2"/>
    <w:basedOn w:val="CV"/>
    <w:link w:val="CV2Char"/>
    <w:qFormat/>
    <w:rsid w:val="00DE67A0"/>
    <w:rPr>
      <w:smallCaps/>
    </w:rPr>
  </w:style>
  <w:style w:type="character" w:customStyle="1" w:styleId="LabelChar">
    <w:name w:val="Label Char"/>
    <w:link w:val="Label"/>
    <w:rsid w:val="00DE67A0"/>
    <w:rPr>
      <w:b/>
      <w:color w:val="262626"/>
      <w:szCs w:val="22"/>
      <w:lang w:val="en-US" w:eastAsia="en-US"/>
    </w:rPr>
  </w:style>
  <w:style w:type="character" w:customStyle="1" w:styleId="CVChar">
    <w:name w:val="CV Char"/>
    <w:link w:val="CV"/>
    <w:rsid w:val="00DE67A0"/>
    <w:rPr>
      <w:rFonts w:ascii="Times New Roman" w:hAnsi="Times New Roman" w:cs="Times New Roman"/>
      <w:b/>
      <w:color w:val="262626"/>
      <w:szCs w:val="22"/>
      <w:lang w:val="en-US" w:eastAsia="en-US"/>
    </w:rPr>
  </w:style>
  <w:style w:type="character" w:customStyle="1" w:styleId="CV2Char">
    <w:name w:val="CV2 Char"/>
    <w:link w:val="CV2"/>
    <w:rsid w:val="00DE67A0"/>
    <w:rPr>
      <w:rFonts w:ascii="Times New Roman" w:hAnsi="Times New Roman" w:cs="Times New Roman"/>
      <w:b/>
      <w:smallCaps/>
      <w:color w:val="262626"/>
      <w:szCs w:val="22"/>
      <w:lang w:val="en-US" w:eastAsia="en-US"/>
    </w:rPr>
  </w:style>
  <w:style w:type="character" w:customStyle="1" w:styleId="hps">
    <w:name w:val="hps"/>
    <w:basedOn w:val="DefaultParagraphFont"/>
    <w:rsid w:val="0074694B"/>
  </w:style>
  <w:style w:type="paragraph" w:styleId="BodyText">
    <w:name w:val="Body Text"/>
    <w:basedOn w:val="Normal"/>
    <w:link w:val="BodyTextChar"/>
    <w:uiPriority w:val="1"/>
    <w:qFormat/>
    <w:rsid w:val="00604E84"/>
    <w:pPr>
      <w:widowControl w:val="0"/>
      <w:autoSpaceDE w:val="0"/>
      <w:autoSpaceDN w:val="0"/>
      <w:spacing w:before="0" w:after="0"/>
    </w:pPr>
    <w:rPr>
      <w:rFonts w:ascii="Times New Roman" w:eastAsia="Times New Roman" w:hAnsi="Times New Roman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604E84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8047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eda\AppData\Roaming\Microsoft\Templates\Job%20description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177539E6A49481A97D004FDC6E35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21FCF-56C5-4456-A14D-D59FCE6E4701}"/>
      </w:docPartPr>
      <w:docPartBody>
        <w:p w:rsidR="0086012E" w:rsidRDefault="0086012E" w:rsidP="0086012E">
          <w:pPr>
            <w:pStyle w:val="E177539E6A49481A97D004FDC6E35AF4"/>
          </w:pPr>
          <w:r w:rsidRPr="002E79F8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E3D1E-F4C3-4641-8111-05981581B47E}"/>
      </w:docPartPr>
      <w:docPartBody>
        <w:p w:rsidR="002240CF" w:rsidRDefault="002240CF">
          <w:r w:rsidRPr="00AB386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7A6"/>
    <w:rsid w:val="00051479"/>
    <w:rsid w:val="000E7DCE"/>
    <w:rsid w:val="002240CF"/>
    <w:rsid w:val="002A100C"/>
    <w:rsid w:val="003046E6"/>
    <w:rsid w:val="00383F89"/>
    <w:rsid w:val="005167A6"/>
    <w:rsid w:val="00565C6C"/>
    <w:rsid w:val="005F4C95"/>
    <w:rsid w:val="007B0B7F"/>
    <w:rsid w:val="0086012E"/>
    <w:rsid w:val="009B532E"/>
    <w:rsid w:val="00B16766"/>
    <w:rsid w:val="00D50AF7"/>
    <w:rsid w:val="00D919B8"/>
    <w:rsid w:val="00DA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2240CF"/>
    <w:rPr>
      <w:color w:val="808080"/>
    </w:rPr>
  </w:style>
  <w:style w:type="paragraph" w:customStyle="1" w:styleId="E177539E6A49481A97D004FDC6E35AF4">
    <w:name w:val="E177539E6A49481A97D004FDC6E35AF4"/>
    <w:rsid w:val="008601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6810F6A94956469DC0D44112443825" ma:contentTypeVersion="49" ma:contentTypeDescription="Create a new document." ma:contentTypeScope="" ma:versionID="0cd96ac7a4f5091fa5e003dd6901b85c">
  <xsd:schema xmlns:xsd="http://www.w3.org/2001/XMLSchema" xmlns:xs="http://www.w3.org/2001/XMLSchema" xmlns:p="http://schemas.microsoft.com/office/2006/metadata/properties" xmlns:ns2="ab750d42-da0f-4ae0-82e4-51b2551ef5bf" xmlns:ns3="df651639-9daf-4f36-8808-7d2d61395570" targetNamespace="http://schemas.microsoft.com/office/2006/metadata/properties" ma:root="true" ma:fieldsID="f68071da6be9fd91997e628ee985e9ee" ns2:_="" ns3:_="">
    <xsd:import namespace="ab750d42-da0f-4ae0-82e4-51b2551ef5bf"/>
    <xsd:import namespace="df651639-9daf-4f36-8808-7d2d61395570"/>
    <xsd:element name="properties">
      <xsd:complexType>
        <xsd:sequence>
          <xsd:element name="documentManagement">
            <xsd:complexType>
              <xsd:all>
                <xsd:element ref="ns2:Main_x0020_Document_x0020_Number" minOccurs="0"/>
                <xsd:element ref="ns2:Full_x0020_Document_x0020_Number" minOccurs="0"/>
                <xsd:element ref="ns2:Document_x0020_Reference" minOccurs="0"/>
                <xsd:element ref="ns2:SeqNo" minOccurs="0"/>
                <xsd:element ref="ns2:Situation_x0020_Code" minOccurs="0"/>
                <xsd:element ref="ns2:Situation_x0020_Name" minOccurs="0"/>
                <xsd:element ref="ns2:Situation_x0020_Name_x0020_FRA" minOccurs="0"/>
                <xsd:element ref="ns2:Case_x0020_Code" minOccurs="0"/>
                <xsd:element ref="ns2:Case_x0020_Name" minOccurs="0"/>
                <xsd:element ref="ns2:Case_x0020_Name_x0020_FRA" minOccurs="0"/>
                <xsd:element ref="ns2:Date_x0020_Of_x0020_Document" minOccurs="0"/>
                <xsd:element ref="ns2:Document_x0020_Type" minOccurs="0"/>
                <xsd:element ref="ns2:Document_x0020_Type_x0020_FRA" minOccurs="0"/>
                <xsd:element ref="ns2:Date_x0020_Received" minOccurs="0"/>
                <xsd:element ref="ns2:Interlocutory_x0020_Appeal" minOccurs="0"/>
                <xsd:element ref="ns2:Language" minOccurs="0"/>
                <xsd:element ref="ns2:Phase_x0020_of_x0020_Case" minOccurs="0"/>
                <xsd:element ref="ns2:Phase_x0020_of_x0020_Case_x0020_FRA" minOccurs="0"/>
                <xsd:element ref="ns2:Source" minOccurs="0"/>
                <xsd:element ref="ns2:Source_x0020_Fra" minOccurs="0"/>
                <xsd:element ref="ns2:Type_x0020_of_x0020_Hearing" minOccurs="0"/>
                <xsd:element ref="ns2:Type_x0020_of_x0020_Hearing_x0020_FRA" minOccurs="0"/>
                <xsd:element ref="ns2:FileName" minOccurs="0"/>
                <xsd:element ref="ns2:Original" minOccurs="0"/>
                <xsd:element ref="ns2:RType" minOccurs="0"/>
                <xsd:element ref="ns3:Sour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50d42-da0f-4ae0-82e4-51b2551ef5bf" elementFormDefault="qualified">
    <xsd:import namespace="http://schemas.microsoft.com/office/2006/documentManagement/types"/>
    <xsd:import namespace="http://schemas.microsoft.com/office/infopath/2007/PartnerControls"/>
    <xsd:element name="Main_x0020_Document_x0020_Number" ma:index="8" nillable="true" ma:displayName="Main Document Number" ma:internalName="Main_x0020_Document_x0020_Number">
      <xsd:simpleType>
        <xsd:restriction base="dms:Text"/>
      </xsd:simpleType>
    </xsd:element>
    <xsd:element name="Full_x0020_Document_x0020_Number" ma:index="9" nillable="true" ma:displayName="Full Document Number" ma:internalName="Full_x0020_Document_x0020_Number">
      <xsd:simpleType>
        <xsd:restriction base="dms:Text"/>
      </xsd:simpleType>
    </xsd:element>
    <xsd:element name="Document_x0020_Reference" ma:index="10" nillable="true" ma:displayName="Document Reference" ma:internalName="Document_x0020_Reference">
      <xsd:simpleType>
        <xsd:restriction base="dms:Text"/>
      </xsd:simpleType>
    </xsd:element>
    <xsd:element name="SeqNo" ma:index="11" nillable="true" ma:displayName="SeqNo" ma:internalName="SeqNo">
      <xsd:simpleType>
        <xsd:restriction base="dms:Text"/>
      </xsd:simpleType>
    </xsd:element>
    <xsd:element name="Situation_x0020_Code" ma:index="12" nillable="true" ma:displayName="Situation Code" ma:internalName="Situation_x0020_Code">
      <xsd:simpleType>
        <xsd:restriction base="dms:Text"/>
      </xsd:simpleType>
    </xsd:element>
    <xsd:element name="Situation_x0020_Name" ma:index="13" nillable="true" ma:displayName="Situation Name" ma:internalName="Situation_x0020_Name">
      <xsd:simpleType>
        <xsd:restriction base="dms:Text"/>
      </xsd:simpleType>
    </xsd:element>
    <xsd:element name="Situation_x0020_Name_x0020_FRA" ma:index="14" nillable="true" ma:displayName="Situation Name FRA" ma:internalName="Situation_x0020_Name_x0020_FRA">
      <xsd:simpleType>
        <xsd:restriction base="dms:Text"/>
      </xsd:simpleType>
    </xsd:element>
    <xsd:element name="Case_x0020_Code" ma:index="15" nillable="true" ma:displayName="Case Code" ma:internalName="Case_x0020_Code">
      <xsd:simpleType>
        <xsd:restriction base="dms:Text"/>
      </xsd:simpleType>
    </xsd:element>
    <xsd:element name="Case_x0020_Name" ma:index="16" nillable="true" ma:displayName="Case Name" ma:internalName="Case_x0020_Name">
      <xsd:simpleType>
        <xsd:restriction base="dms:Text"/>
      </xsd:simpleType>
    </xsd:element>
    <xsd:element name="Case_x0020_Name_x0020_FRA" ma:index="17" nillable="true" ma:displayName="Case Name FRA" ma:internalName="Case_x0020_Name_x0020_FRA">
      <xsd:simpleType>
        <xsd:restriction base="dms:Text"/>
      </xsd:simpleType>
    </xsd:element>
    <xsd:element name="Date_x0020_Of_x0020_Document" ma:index="18" nillable="true" ma:displayName="Date Of Document" ma:internalName="Date_x0020_Of_x0020_Document">
      <xsd:simpleType>
        <xsd:restriction base="dms:Text"/>
      </xsd:simpleType>
    </xsd:element>
    <xsd:element name="Document_x0020_Type" ma:index="19" nillable="true" ma:displayName="Document Type" ma:internalName="Document_x0020_Type">
      <xsd:simpleType>
        <xsd:restriction base="dms:Text"/>
      </xsd:simpleType>
    </xsd:element>
    <xsd:element name="Document_x0020_Type_x0020_FRA" ma:index="20" nillable="true" ma:displayName="Document Type FRA" ma:internalName="Document_x0020_Type_x0020_FRA">
      <xsd:simpleType>
        <xsd:restriction base="dms:Text"/>
      </xsd:simpleType>
    </xsd:element>
    <xsd:element name="Date_x0020_Received" ma:index="21" nillable="true" ma:displayName="Date Received" ma:internalName="Date_x0020_Received">
      <xsd:simpleType>
        <xsd:restriction base="dms:Text"/>
      </xsd:simpleType>
    </xsd:element>
    <xsd:element name="Interlocutory_x0020_Appeal" ma:index="22" nillable="true" ma:displayName="Interlocutory Appeal" ma:internalName="Interlocutory_x0020_Appeal">
      <xsd:simpleType>
        <xsd:restriction base="dms:Text"/>
      </xsd:simpleType>
    </xsd:element>
    <xsd:element name="Language" ma:index="23" nillable="true" ma:displayName="Language" ma:internalName="Language">
      <xsd:simpleType>
        <xsd:restriction base="dms:Text"/>
      </xsd:simpleType>
    </xsd:element>
    <xsd:element name="Phase_x0020_of_x0020_Case" ma:index="24" nillable="true" ma:displayName="Phase of Case" ma:internalName="Phase_x0020_of_x0020_Case">
      <xsd:simpleType>
        <xsd:restriction base="dms:Text"/>
      </xsd:simpleType>
    </xsd:element>
    <xsd:element name="Phase_x0020_of_x0020_Case_x0020_FRA" ma:index="25" nillable="true" ma:displayName="Phase of Case FRA" ma:internalName="Phase_x0020_of_x0020_Case_x0020_FRA">
      <xsd:simpleType>
        <xsd:restriction base="dms:Text"/>
      </xsd:simpleType>
    </xsd:element>
    <xsd:element name="Source" ma:index="26" nillable="true" ma:displayName="Source EN" ma:internalName="Source">
      <xsd:simpleType>
        <xsd:restriction base="dms:Text">
          <xsd:maxLength value="255"/>
        </xsd:restriction>
      </xsd:simpleType>
    </xsd:element>
    <xsd:element name="Source_x0020_Fra" ma:index="27" nillable="true" ma:displayName="Source Fra" ma:internalName="Source_x0020_Fra">
      <xsd:simpleType>
        <xsd:restriction base="dms:Text"/>
      </xsd:simpleType>
    </xsd:element>
    <xsd:element name="Type_x0020_of_x0020_Hearing" ma:index="28" nillable="true" ma:displayName="Type of Hearing" ma:internalName="Type_x0020_of_x0020_Hearing">
      <xsd:simpleType>
        <xsd:restriction base="dms:Text"/>
      </xsd:simpleType>
    </xsd:element>
    <xsd:element name="Type_x0020_of_x0020_Hearing_x0020_FRA" ma:index="29" nillable="true" ma:displayName="Type of Hearing FRA" ma:internalName="Type_x0020_of_x0020_Hearing_x0020_FRA">
      <xsd:simpleType>
        <xsd:restriction base="dms:Text"/>
      </xsd:simpleType>
    </xsd:element>
    <xsd:element name="FileName" ma:index="30" nillable="true" ma:displayName="FileName" ma:internalName="FileName">
      <xsd:simpleType>
        <xsd:restriction base="dms:Text"/>
      </xsd:simpleType>
    </xsd:element>
    <xsd:element name="Original" ma:index="31" nillable="true" ma:displayName="Original" ma:internalName="Original">
      <xsd:simpleType>
        <xsd:restriction base="dms:Text"/>
      </xsd:simpleType>
    </xsd:element>
    <xsd:element name="RType" ma:index="32" nillable="true" ma:displayName="RType" ma:internalName="R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51639-9daf-4f36-8808-7d2d61395570" elementFormDefault="qualified">
    <xsd:import namespace="http://schemas.microsoft.com/office/2006/documentManagement/types"/>
    <xsd:import namespace="http://schemas.microsoft.com/office/infopath/2007/PartnerControls"/>
    <xsd:element name="Source" ma:index="33" nillable="true" ma:displayName="Source" ma:description="" ma:format="Dropdown" ma:internalName="Source0">
      <xsd:simpleType>
        <xsd:restriction base="dms:Choice">
          <xsd:enumeration value=""/>
          <xsd:enumeration value="All"/>
          <xsd:enumeration value="Amicus Curiae"/>
          <xsd:enumeration value="Appeals Chamber"/>
          <xsd:enumeration value="Assembly of States Parties"/>
          <xsd:enumeration value="Chambers"/>
          <xsd:enumeration value="Court Interpretation and Translation Section"/>
          <xsd:enumeration value="Defence"/>
          <xsd:enumeration value="Duty Counsel"/>
          <xsd:enumeration value="Filing of the Participants"/>
          <xsd:enumeration value="International Criminal Court"/>
          <xsd:enumeration value="Legal Representatives of Victims"/>
          <xsd:enumeration value="Netherlands Forensic Institute"/>
          <xsd:enumeration value="Non-Governmental Organisations"/>
          <xsd:enumeration value="Office of the Prosecutor"/>
          <xsd:enumeration value="Office of the Prosecutor &amp; Defence"/>
          <xsd:enumeration value="Office of the Prosecutor &amp; Registrar"/>
          <xsd:enumeration value="Office of Public Counsel for Defence"/>
          <xsd:enumeration value="Office of Public Counsel for Victims"/>
          <xsd:enumeration value="Office of Public Counsel for Victims &amp; Defence"/>
          <xsd:enumeration value="Office of Public Counsel for Victims &amp; Legal Representatives of Victims"/>
          <xsd:enumeration value="Other participants"/>
          <xsd:enumeration value="Outreach"/>
          <xsd:enumeration value="Presidency"/>
          <xsd:enumeration value="President of the Pre-Trial Division"/>
          <xsd:enumeration value="Pre-Trial Chamber I"/>
          <xsd:enumeration value="Pre-Trial Chamber II"/>
          <xsd:enumeration value="Pre-Trial Chamber III"/>
          <xsd:enumeration value="Registrar"/>
          <xsd:enumeration value="Registry"/>
          <xsd:enumeration value="States Representatives"/>
          <xsd:enumeration value="Trial Chamber I"/>
          <xsd:enumeration value="Trial Chamber II"/>
          <xsd:enumeration value="Trial Chamber III"/>
          <xsd:enumeration value="Trial Chamber IV"/>
          <xsd:enumeration value="Trial Chamber V"/>
          <xsd:enumeration value="Trial Chamber V(a)"/>
          <xsd:enumeration value="Trial Chamber V(b)"/>
          <xsd:enumeration value="Trial Chamber VI"/>
          <xsd:enumeration value="Trial Chamber VII"/>
          <xsd:enumeration value="Victims Participation and Reparations Section"/>
          <xsd:enumeration value="Trust Fund for Victims"/>
          <xsd:enumeration value="Assemblée des États Parties"/>
          <xsd:enumeration value="Autres participants"/>
          <xsd:enumeration value="Bureau du Procureur"/>
          <xsd:enumeration value="Bureau du Procureur &amp; Défense"/>
          <xsd:enumeration value="Bureau du Procureur &amp; Greffier"/>
          <xsd:enumeration value="Bureau du conseil public pour la Défense"/>
          <xsd:enumeration value="Bureau du conseil public pour les victimes"/>
          <xsd:enumeration value="Bureau du conseil public pour les victimes &amp; Défense"/>
          <xsd:enumeration value="Bureau du conseil public pour les victimes &amp; Représentants légaux des victimes"/>
          <xsd:enumeration value="Chambres"/>
          <xsd:enumeration value="Président de la Section préliminaire"/>
          <xsd:enumeration value="Chambre d’appel"/>
          <xsd:enumeration value="Conseil de permanence"/>
          <xsd:enumeration value="Chambre préliminaire I"/>
          <xsd:enumeration value="Chambre préliminaire II"/>
          <xsd:enumeration value="Chambre préliminaire III"/>
          <xsd:enumeration value="Chambre de première instance I"/>
          <xsd:enumeration value="Chambre de première instance II"/>
          <xsd:enumeration value="Chambre de première instance III"/>
          <xsd:enumeration value="Chambre de première instance IV"/>
          <xsd:enumeration value="Chambre de première instance V"/>
          <xsd:enumeration value="Chambre de première instance V(a)"/>
          <xsd:enumeration value="Chambre de première instance V(b)"/>
          <xsd:enumeration value="Chambre de première instance VI"/>
          <xsd:enumeration value="Chambre de première instance VII"/>
          <xsd:enumeration value="Cour pénale internationale"/>
          <xsd:enumeration value="Défense"/>
          <xsd:enumeration value="Documents déposés par les participants"/>
          <xsd:enumeration value="Greffe"/>
          <xsd:enumeration value="Greffier"/>
          <xsd:enumeration value="Information et Sensibilisation du public"/>
          <xsd:enumeration value="Le Fonds au profit des victimes"/>
          <xsd:enumeration value="Organisations non gouvernementales"/>
          <xsd:enumeration value="Présidence"/>
          <xsd:enumeration value="Représentants des États"/>
          <xsd:enumeration value="Représentants légaux des victimes"/>
          <xsd:enumeration value="Section de traduction et d'interprétation de la Cour"/>
          <xsd:enumeration value="Section de la participation des victimes et des réparations"/>
          <xsd:enumeration value="Tou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_x0020_Document_x0020_Number xmlns="ab750d42-da0f-4ae0-82e4-51b2551ef5bf" xsi:nil="true"/>
    <Source_x0020_Fra xmlns="ab750d42-da0f-4ae0-82e4-51b2551ef5bf" xsi:nil="true"/>
    <Date_x0020_Of_x0020_Document xmlns="ab750d42-da0f-4ae0-82e4-51b2551ef5bf" xsi:nil="true"/>
    <Type_x0020_of_x0020_Hearing_x0020_FRA xmlns="ab750d42-da0f-4ae0-82e4-51b2551ef5bf" xsi:nil="true"/>
    <Interlocutory_x0020_Appeal xmlns="ab750d42-da0f-4ae0-82e4-51b2551ef5bf" xsi:nil="true"/>
    <RType xmlns="ab750d42-da0f-4ae0-82e4-51b2551ef5bf" xsi:nil="true"/>
    <Type_x0020_of_x0020_Hearing xmlns="ab750d42-da0f-4ae0-82e4-51b2551ef5bf" xsi:nil="true"/>
    <Situation_x0020_Code xmlns="ab750d42-da0f-4ae0-82e4-51b2551ef5bf" xsi:nil="true"/>
    <Situation_x0020_Name xmlns="ab750d42-da0f-4ae0-82e4-51b2551ef5bf" xsi:nil="true"/>
    <Phase_x0020_of_x0020_Case_x0020_FRA xmlns="ab750d42-da0f-4ae0-82e4-51b2551ef5bf" xsi:nil="true"/>
    <SeqNo xmlns="ab750d42-da0f-4ae0-82e4-51b2551ef5bf" xsi:nil="true"/>
    <FileName xmlns="ab750d42-da0f-4ae0-82e4-51b2551ef5bf" xsi:nil="true"/>
    <Case_x0020_Code xmlns="ab750d42-da0f-4ae0-82e4-51b2551ef5bf" xsi:nil="true"/>
    <Language xmlns="ab750d42-da0f-4ae0-82e4-51b2551ef5bf" xsi:nil="true"/>
    <Main_x0020_Document_x0020_Number xmlns="ab750d42-da0f-4ae0-82e4-51b2551ef5bf" xsi:nil="true"/>
    <Situation_x0020_Name_x0020_FRA xmlns="ab750d42-da0f-4ae0-82e4-51b2551ef5bf" xsi:nil="true"/>
    <Case_x0020_Name_x0020_FRA xmlns="ab750d42-da0f-4ae0-82e4-51b2551ef5bf" xsi:nil="true"/>
    <Document_x0020_Type_x0020_FRA xmlns="ab750d42-da0f-4ae0-82e4-51b2551ef5bf" xsi:nil="true"/>
    <Document_x0020_Type xmlns="ab750d42-da0f-4ae0-82e4-51b2551ef5bf" xsi:nil="true"/>
    <Phase_x0020_of_x0020_Case xmlns="ab750d42-da0f-4ae0-82e4-51b2551ef5bf" xsi:nil="true"/>
    <Source xmlns="ab750d42-da0f-4ae0-82e4-51b2551ef5bf" xsi:nil="true"/>
    <Source xmlns="df651639-9daf-4f36-8808-7d2d61395570" xsi:nil="true"/>
    <Document_x0020_Reference xmlns="ab750d42-da0f-4ae0-82e4-51b2551ef5bf" xsi:nil="true"/>
    <Date_x0020_Received xmlns="ab750d42-da0f-4ae0-82e4-51b2551ef5bf" xsi:nil="true"/>
    <Case_x0020_Name xmlns="ab750d42-da0f-4ae0-82e4-51b2551ef5bf" xsi:nil="true"/>
    <Original xmlns="ab750d42-da0f-4ae0-82e4-51b2551ef5b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779189E-FE64-4E13-B931-8314543E43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4A45F2-7EC0-4148-A92B-72E037C95D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50d42-da0f-4ae0-82e4-51b2551ef5bf"/>
    <ds:schemaRef ds:uri="df651639-9daf-4f36-8808-7d2d613955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CE9742-6B2C-401F-A207-C83361FC982E}">
  <ds:schemaRefs>
    <ds:schemaRef ds:uri="http://schemas.microsoft.com/office/2006/metadata/properties"/>
    <ds:schemaRef ds:uri="http://schemas.microsoft.com/office/infopath/2007/PartnerControls"/>
    <ds:schemaRef ds:uri="ab750d42-da0f-4ae0-82e4-51b2551ef5bf"/>
    <ds:schemaRef ds:uri="df651639-9daf-4f36-8808-7d2d61395570"/>
  </ds:schemaRefs>
</ds:datastoreItem>
</file>

<file path=customXml/itemProps4.xml><?xml version="1.0" encoding="utf-8"?>
<ds:datastoreItem xmlns:ds="http://schemas.openxmlformats.org/officeDocument/2006/customXml" ds:itemID="{EF773A0B-0B72-4E67-88B7-701AA4A8384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75E6A35-971C-4B56-B0CD-D5C646120B1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da0e285e-1842-4884-832f-885dd424d91e}" enabled="1" method="Standard" siteId="{3f478d65-1b9b-4caa-a123-7430e9bf86b3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form</Template>
  <TotalTime>8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Ikeda, Yoshihiro</dc:creator>
  <cp:keywords/>
  <cp:lastModifiedBy>Qehaja, Luan</cp:lastModifiedBy>
  <cp:revision>10</cp:revision>
  <cp:lastPrinted>2014-04-16T12:54:00Z</cp:lastPrinted>
  <dcterms:created xsi:type="dcterms:W3CDTF">2026-02-10T14:15:00Z</dcterms:created>
  <dcterms:modified xsi:type="dcterms:W3CDTF">2026-03-23T14:46:00Z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TC103571741033</vt:lpwstr>
  </property>
</Properties>
</file>